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1F375" w14:textId="21B8FA79" w:rsidR="005D1E93" w:rsidRPr="00A776B6" w:rsidRDefault="005D1E93" w:rsidP="005D1E93">
      <w:pPr>
        <w:pStyle w:val="En-tte"/>
        <w:tabs>
          <w:tab w:val="clear" w:pos="4536"/>
          <w:tab w:val="clear" w:pos="9072"/>
          <w:tab w:val="left" w:pos="851"/>
        </w:tabs>
        <w:ind w:left="-425"/>
        <w:jc w:val="center"/>
        <w:rPr>
          <w:sz w:val="32"/>
          <w:szCs w:val="32"/>
        </w:rPr>
      </w:pPr>
      <w:r w:rsidRPr="00A776B6">
        <w:rPr>
          <w:rFonts w:ascii="Arial Black" w:hAnsi="Arial Black" w:cs="Arial"/>
          <w:color w:val="006AB3"/>
          <w:sz w:val="32"/>
          <w:szCs w:val="32"/>
        </w:rPr>
        <w:t>STAGE MULTI-SUPPORTS 2021</w:t>
      </w:r>
    </w:p>
    <w:tbl>
      <w:tblPr>
        <w:tblW w:w="8980" w:type="dxa"/>
        <w:tblInd w:w="9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7279"/>
      </w:tblGrid>
      <w:tr w:rsidR="005D1E93" w:rsidRPr="00A776B6" w14:paraId="20BAF509" w14:textId="77777777" w:rsidTr="006B57B6">
        <w:trPr>
          <w:trHeight w:val="313"/>
        </w:trPr>
        <w:tc>
          <w:tcPr>
            <w:tcW w:w="170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25CCF0" w14:textId="50EBD4B5" w:rsidR="005D1E93" w:rsidRPr="00A776B6" w:rsidRDefault="005D1E93" w:rsidP="005D1E93">
            <w:pPr>
              <w:pStyle w:val="Standard"/>
              <w:ind w:left="-49" w:firstLine="49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 w:cs="Arial"/>
              </w:rPr>
              <w:t>Organisateur :</w:t>
            </w:r>
          </w:p>
        </w:tc>
        <w:tc>
          <w:tcPr>
            <w:tcW w:w="727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33C937" w14:textId="77777777" w:rsidR="005D1E93" w:rsidRPr="00A776B6" w:rsidRDefault="005D1E93" w:rsidP="005D1E93">
            <w:pPr>
              <w:pStyle w:val="Standard"/>
              <w:ind w:left="-58" w:hanging="4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 w:cs="Arial"/>
              </w:rPr>
              <w:t>Ligue de Voile Occitanie</w:t>
            </w:r>
          </w:p>
        </w:tc>
      </w:tr>
      <w:tr w:rsidR="005D1E93" w:rsidRPr="00A776B6" w14:paraId="6A248008" w14:textId="77777777" w:rsidTr="006B57B6">
        <w:trPr>
          <w:trHeight w:val="170"/>
        </w:trPr>
        <w:tc>
          <w:tcPr>
            <w:tcW w:w="170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571AA2" w14:textId="024C0863" w:rsidR="005D1E93" w:rsidRPr="00A776B6" w:rsidRDefault="005D1E93" w:rsidP="005D1E93">
            <w:pPr>
              <w:pStyle w:val="Standard"/>
              <w:ind w:left="-49" w:firstLine="49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 w:cs="Arial"/>
              </w:rPr>
              <w:t>Lieu :</w:t>
            </w:r>
          </w:p>
        </w:tc>
        <w:tc>
          <w:tcPr>
            <w:tcW w:w="727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A593D1" w14:textId="08C371DE" w:rsidR="005D1E93" w:rsidRPr="00A776B6" w:rsidRDefault="005D1E93" w:rsidP="005D1E93">
            <w:pPr>
              <w:pStyle w:val="Standard"/>
              <w:ind w:left="-58" w:hanging="4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 w:cs="Arial"/>
              </w:rPr>
              <w:t>Yacht Club de Mauguio Carnon</w:t>
            </w:r>
          </w:p>
        </w:tc>
      </w:tr>
      <w:tr w:rsidR="005D1E93" w:rsidRPr="00A776B6" w14:paraId="6A92E6BC" w14:textId="77777777" w:rsidTr="006B57B6">
        <w:trPr>
          <w:trHeight w:val="170"/>
        </w:trPr>
        <w:tc>
          <w:tcPr>
            <w:tcW w:w="170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509B36" w14:textId="77777777" w:rsidR="005D1E93" w:rsidRPr="00A776B6" w:rsidRDefault="005D1E93" w:rsidP="005D1E93">
            <w:pPr>
              <w:pStyle w:val="Standard"/>
              <w:ind w:left="-49" w:firstLine="49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 w:cs="Arial"/>
              </w:rPr>
              <w:t>Dates :</w:t>
            </w:r>
          </w:p>
        </w:tc>
        <w:tc>
          <w:tcPr>
            <w:tcW w:w="727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5F1419" w14:textId="2BB3040F" w:rsidR="005D1E93" w:rsidRPr="00A776B6" w:rsidRDefault="005D1E93" w:rsidP="005D1E93">
            <w:pPr>
              <w:pStyle w:val="Standard"/>
              <w:ind w:left="-58" w:hanging="4"/>
              <w:jc w:val="center"/>
              <w:rPr>
                <w:rFonts w:ascii="Arial Narrow" w:hAnsi="Arial Narrow" w:cs="Arial"/>
              </w:rPr>
            </w:pPr>
            <w:r w:rsidRPr="00A776B6">
              <w:rPr>
                <w:rFonts w:ascii="Arial Narrow" w:hAnsi="Arial Narrow"/>
              </w:rPr>
              <w:t>Du samedi 27 au dimanche 28 novembre 2021</w:t>
            </w:r>
          </w:p>
        </w:tc>
      </w:tr>
    </w:tbl>
    <w:p w14:paraId="3F36AF09" w14:textId="7E4C8229" w:rsidR="00F41E2B" w:rsidRPr="00A776B6" w:rsidRDefault="00F41E2B" w:rsidP="001B148E"/>
    <w:p w14:paraId="582A4ACA" w14:textId="698416CD" w:rsidR="005D1E93" w:rsidRPr="005D1E93" w:rsidRDefault="005D1E93" w:rsidP="005D1E93"/>
    <w:p w14:paraId="10D19699" w14:textId="538B16AA" w:rsidR="005D1E93" w:rsidRDefault="005D1E93" w:rsidP="005D1E93">
      <w:pPr>
        <w:tabs>
          <w:tab w:val="left" w:pos="912"/>
        </w:tabs>
      </w:pPr>
    </w:p>
    <w:p w14:paraId="3969799E" w14:textId="77777777" w:rsidR="005D1E93" w:rsidRPr="00AC1BE5" w:rsidRDefault="005D1E93" w:rsidP="005D1E93">
      <w:pPr>
        <w:ind w:right="-141"/>
        <w:rPr>
          <w:rFonts w:ascii="Arial Black" w:hAnsi="Arial Black"/>
          <w:color w:val="0070C0"/>
          <w:sz w:val="32"/>
          <w:szCs w:val="32"/>
        </w:rPr>
      </w:pPr>
      <w:r w:rsidRPr="00AC1BE5">
        <w:rPr>
          <w:rFonts w:ascii="Arial Black" w:hAnsi="Arial Black"/>
          <w:color w:val="0070C0"/>
          <w:sz w:val="32"/>
          <w:szCs w:val="32"/>
        </w:rPr>
        <w:t xml:space="preserve">INSCRIPTION </w:t>
      </w:r>
    </w:p>
    <w:p w14:paraId="1E6B745F" w14:textId="2E224A49" w:rsidR="005D1E93" w:rsidRDefault="005D1E93" w:rsidP="005D1E93">
      <w:pPr>
        <w:ind w:right="-1"/>
        <w:rPr>
          <w:rFonts w:ascii="Arial Black" w:hAnsi="Arial Black"/>
          <w:sz w:val="19"/>
          <w:szCs w:val="19"/>
        </w:rPr>
      </w:pPr>
      <w:r w:rsidRPr="006A2CEA">
        <w:rPr>
          <w:rFonts w:ascii="Arial Black" w:hAnsi="Arial Black"/>
          <w:sz w:val="19"/>
          <w:szCs w:val="19"/>
        </w:rPr>
        <w:t xml:space="preserve">Date limite pour les inscriptions : </w:t>
      </w:r>
      <w:r>
        <w:rPr>
          <w:rFonts w:ascii="Arial Black" w:hAnsi="Arial Black"/>
          <w:sz w:val="19"/>
          <w:szCs w:val="19"/>
        </w:rPr>
        <w:t xml:space="preserve">mercredi 24 </w:t>
      </w:r>
      <w:r w:rsidRPr="006A2CEA">
        <w:rPr>
          <w:rFonts w:ascii="Arial Black" w:hAnsi="Arial Black"/>
          <w:sz w:val="19"/>
          <w:szCs w:val="19"/>
        </w:rPr>
        <w:t>novembre 20</w:t>
      </w:r>
      <w:r>
        <w:rPr>
          <w:rFonts w:ascii="Arial Black" w:hAnsi="Arial Black"/>
          <w:sz w:val="19"/>
          <w:szCs w:val="19"/>
        </w:rPr>
        <w:t xml:space="preserve">21 </w:t>
      </w:r>
      <w:r w:rsidRPr="006A2CEA">
        <w:rPr>
          <w:rFonts w:ascii="Arial Black" w:hAnsi="Arial Black"/>
          <w:sz w:val="19"/>
          <w:szCs w:val="19"/>
        </w:rPr>
        <w:t>(stage limité à 100 places)</w:t>
      </w:r>
      <w:r w:rsidR="00D936FC">
        <w:rPr>
          <w:rFonts w:ascii="Arial Black" w:hAnsi="Arial Black"/>
          <w:sz w:val="19"/>
          <w:szCs w:val="19"/>
        </w:rPr>
        <w:t xml:space="preserve">. Merci de mobiliser </w:t>
      </w:r>
      <w:r w:rsidR="002F0C6E">
        <w:rPr>
          <w:rFonts w:ascii="Arial Black" w:hAnsi="Arial Black"/>
          <w:sz w:val="19"/>
          <w:szCs w:val="19"/>
        </w:rPr>
        <w:t>vo</w:t>
      </w:r>
      <w:r w:rsidR="00D936FC">
        <w:rPr>
          <w:rFonts w:ascii="Arial Black" w:hAnsi="Arial Black"/>
          <w:sz w:val="19"/>
          <w:szCs w:val="19"/>
        </w:rPr>
        <w:t xml:space="preserve">s entraineurs </w:t>
      </w:r>
      <w:r w:rsidR="002F0C6E">
        <w:rPr>
          <w:rFonts w:ascii="Arial Black" w:hAnsi="Arial Black"/>
          <w:sz w:val="19"/>
          <w:szCs w:val="19"/>
        </w:rPr>
        <w:t>de club pour vous</w:t>
      </w:r>
      <w:r w:rsidR="00D936FC">
        <w:rPr>
          <w:rFonts w:ascii="Arial Black" w:hAnsi="Arial Black"/>
          <w:sz w:val="19"/>
          <w:szCs w:val="19"/>
        </w:rPr>
        <w:t xml:space="preserve"> accompagner sur </w:t>
      </w:r>
      <w:r w:rsidR="002F0C6E">
        <w:rPr>
          <w:rFonts w:ascii="Arial Black" w:hAnsi="Arial Black"/>
          <w:sz w:val="19"/>
          <w:szCs w:val="19"/>
        </w:rPr>
        <w:t>c</w:t>
      </w:r>
      <w:r w:rsidR="00D936FC">
        <w:rPr>
          <w:rFonts w:ascii="Arial Black" w:hAnsi="Arial Black"/>
          <w:sz w:val="19"/>
          <w:szCs w:val="19"/>
        </w:rPr>
        <w:t xml:space="preserve">e stage multi supports. </w:t>
      </w:r>
    </w:p>
    <w:p w14:paraId="74888DDC" w14:textId="77777777" w:rsidR="002F0C6E" w:rsidRPr="006A2CEA" w:rsidRDefault="002F0C6E" w:rsidP="005D1E93">
      <w:pPr>
        <w:ind w:right="-1"/>
        <w:rPr>
          <w:rFonts w:ascii="Arial Black" w:hAnsi="Arial Black"/>
          <w:sz w:val="19"/>
          <w:szCs w:val="19"/>
        </w:rPr>
      </w:pPr>
    </w:p>
    <w:p w14:paraId="1B5C2F6A" w14:textId="77777777" w:rsidR="005D1E93" w:rsidRPr="000C6016" w:rsidRDefault="005D1E93" w:rsidP="005D1E93">
      <w:pPr>
        <w:rPr>
          <w:rFonts w:ascii="Arial Narrow" w:hAnsi="Arial Narrow"/>
          <w:sz w:val="22"/>
          <w:szCs w:val="22"/>
        </w:rPr>
      </w:pPr>
    </w:p>
    <w:tbl>
      <w:tblPr>
        <w:tblW w:w="12866" w:type="dxa"/>
        <w:tblInd w:w="-142" w:type="dxa"/>
        <w:tblLook w:val="04A0" w:firstRow="1" w:lastRow="0" w:firstColumn="1" w:lastColumn="0" w:noHBand="0" w:noVBand="1"/>
      </w:tblPr>
      <w:tblGrid>
        <w:gridCol w:w="1720"/>
        <w:gridCol w:w="4795"/>
        <w:gridCol w:w="2402"/>
        <w:gridCol w:w="1551"/>
        <w:gridCol w:w="284"/>
        <w:gridCol w:w="2114"/>
      </w:tblGrid>
      <w:tr w:rsidR="005D1E93" w:rsidRPr="00AC1BE5" w14:paraId="1E2A447C" w14:textId="77777777" w:rsidTr="005D1E93">
        <w:trPr>
          <w:trHeight w:val="454"/>
        </w:trPr>
        <w:tc>
          <w:tcPr>
            <w:tcW w:w="1666" w:type="dxa"/>
            <w:shd w:val="clear" w:color="auto" w:fill="auto"/>
            <w:vAlign w:val="center"/>
          </w:tcPr>
          <w:p w14:paraId="3A93B340" w14:textId="1E899B92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bookmarkStart w:id="0" w:name="OLE_LINK15"/>
            <w:r w:rsidRPr="00AC1BE5">
              <w:rPr>
                <w:rFonts w:ascii="Arial Narrow" w:hAnsi="Arial Narrow"/>
                <w:b/>
                <w:sz w:val="22"/>
                <w:szCs w:val="22"/>
              </w:rPr>
              <w:t>N</w:t>
            </w:r>
            <w:r w:rsidR="00D936FC">
              <w:rPr>
                <w:rFonts w:ascii="Arial Narrow" w:hAnsi="Arial Narrow"/>
                <w:b/>
                <w:sz w:val="22"/>
                <w:szCs w:val="22"/>
              </w:rPr>
              <w:t>OM</w:t>
            </w:r>
            <w:r w:rsidRPr="00AC1BE5">
              <w:rPr>
                <w:rFonts w:ascii="Arial Narrow" w:hAnsi="Arial Narrow"/>
                <w:b/>
                <w:sz w:val="22"/>
                <w:szCs w:val="22"/>
              </w:rPr>
              <w:t xml:space="preserve"> / Prénom </w:t>
            </w:r>
            <w:r w:rsidR="00D936FC">
              <w:rPr>
                <w:rFonts w:ascii="Arial Narrow" w:hAnsi="Arial Narrow"/>
                <w:b/>
                <w:sz w:val="22"/>
                <w:szCs w:val="22"/>
              </w:rPr>
              <w:t xml:space="preserve">coureur : </w:t>
            </w:r>
          </w:p>
        </w:tc>
        <w:tc>
          <w:tcPr>
            <w:tcW w:w="4821" w:type="dxa"/>
            <w:shd w:val="clear" w:color="auto" w:fill="auto"/>
            <w:vAlign w:val="center"/>
          </w:tcPr>
          <w:p w14:paraId="4F506B80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5B38F1C1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C1BE5">
              <w:rPr>
                <w:rFonts w:ascii="Arial Narrow" w:hAnsi="Arial Narrow"/>
                <w:b/>
                <w:sz w:val="22"/>
                <w:szCs w:val="22"/>
              </w:rPr>
              <w:t>Licence :</w:t>
            </w:r>
          </w:p>
        </w:tc>
        <w:tc>
          <w:tcPr>
            <w:tcW w:w="1559" w:type="dxa"/>
            <w:vAlign w:val="center"/>
          </w:tcPr>
          <w:p w14:paraId="329F544D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571E9FD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D1E93" w:rsidRPr="00AC1BE5" w14:paraId="4B97F83D" w14:textId="77777777" w:rsidTr="005D1E93">
        <w:trPr>
          <w:trHeight w:val="454"/>
        </w:trPr>
        <w:tc>
          <w:tcPr>
            <w:tcW w:w="1666" w:type="dxa"/>
            <w:shd w:val="clear" w:color="auto" w:fill="auto"/>
            <w:vAlign w:val="center"/>
          </w:tcPr>
          <w:p w14:paraId="56921E04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Date de naissance : </w:t>
            </w:r>
          </w:p>
        </w:tc>
        <w:tc>
          <w:tcPr>
            <w:tcW w:w="4821" w:type="dxa"/>
            <w:shd w:val="clear" w:color="auto" w:fill="auto"/>
            <w:vAlign w:val="center"/>
          </w:tcPr>
          <w:p w14:paraId="3E96588B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28CFA537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C1BE5">
              <w:rPr>
                <w:rFonts w:ascii="Arial Narrow" w:hAnsi="Arial Narrow"/>
                <w:b/>
                <w:sz w:val="22"/>
                <w:szCs w:val="22"/>
              </w:rPr>
              <w:t>Club :</w:t>
            </w:r>
          </w:p>
        </w:tc>
        <w:tc>
          <w:tcPr>
            <w:tcW w:w="1559" w:type="dxa"/>
            <w:vAlign w:val="center"/>
          </w:tcPr>
          <w:p w14:paraId="4101E4DB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00B5700B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D1E93" w:rsidRPr="00AC1BE5" w14:paraId="4EB758FE" w14:textId="77777777" w:rsidTr="005D1E93">
        <w:trPr>
          <w:trHeight w:val="454"/>
        </w:trPr>
        <w:tc>
          <w:tcPr>
            <w:tcW w:w="1666" w:type="dxa"/>
            <w:shd w:val="clear" w:color="auto" w:fill="auto"/>
            <w:vAlign w:val="center"/>
          </w:tcPr>
          <w:p w14:paraId="7653585D" w14:textId="77777777" w:rsidR="005D1E93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C1BE5">
              <w:rPr>
                <w:rFonts w:ascii="Arial Narrow" w:hAnsi="Arial Narrow"/>
                <w:b/>
                <w:sz w:val="22"/>
                <w:szCs w:val="22"/>
              </w:rPr>
              <w:t>N° mobile :</w:t>
            </w:r>
          </w:p>
          <w:p w14:paraId="0B7BBF9F" w14:textId="77777777" w:rsidR="00D936FC" w:rsidRDefault="00D936FC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01B1661" w14:textId="21F6662F" w:rsidR="00D936FC" w:rsidRPr="00AC1BE5" w:rsidRDefault="00D936FC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NOM / Prénom de l’entraineur présent :</w:t>
            </w:r>
          </w:p>
        </w:tc>
        <w:tc>
          <w:tcPr>
            <w:tcW w:w="4821" w:type="dxa"/>
            <w:shd w:val="clear" w:color="auto" w:fill="auto"/>
            <w:vAlign w:val="center"/>
          </w:tcPr>
          <w:p w14:paraId="4A363A7D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1D6EB08B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C1BE5">
              <w:rPr>
                <w:rFonts w:ascii="Arial Narrow" w:hAnsi="Arial Narrow"/>
                <w:b/>
                <w:sz w:val="22"/>
                <w:szCs w:val="22"/>
              </w:rPr>
              <w:t xml:space="preserve">Mail : </w:t>
            </w:r>
          </w:p>
        </w:tc>
        <w:tc>
          <w:tcPr>
            <w:tcW w:w="1559" w:type="dxa"/>
            <w:vAlign w:val="center"/>
          </w:tcPr>
          <w:p w14:paraId="3A7783E3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160B6892" w14:textId="77777777" w:rsidR="005D1E93" w:rsidRPr="00AC1BE5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D1E93" w:rsidRPr="005A7DCB" w14:paraId="5C8C1689" w14:textId="77777777" w:rsidTr="005D1E93">
        <w:trPr>
          <w:gridAfter w:val="1"/>
          <w:wAfter w:w="2126" w:type="dxa"/>
          <w:trHeight w:val="454"/>
        </w:trPr>
        <w:tc>
          <w:tcPr>
            <w:tcW w:w="6487" w:type="dxa"/>
            <w:gridSpan w:val="2"/>
            <w:shd w:val="clear" w:color="auto" w:fill="auto"/>
            <w:vAlign w:val="center"/>
          </w:tcPr>
          <w:p w14:paraId="6ADDEBB3" w14:textId="77777777" w:rsidR="005D1E93" w:rsidRPr="005A7DCB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A7DCB">
              <w:rPr>
                <w:rFonts w:ascii="Arial Narrow" w:hAnsi="Arial Narrow"/>
                <w:b/>
                <w:sz w:val="22"/>
                <w:szCs w:val="22"/>
              </w:rPr>
              <w:t>Personne à prévenir en cas d’accident 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- </w:t>
            </w:r>
            <w:r w:rsidRPr="005A7DCB">
              <w:rPr>
                <w:rFonts w:ascii="Arial Narrow" w:hAnsi="Arial Narrow"/>
                <w:b/>
                <w:sz w:val="22"/>
                <w:szCs w:val="22"/>
              </w:rPr>
              <w:t xml:space="preserve">Nom /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Prénom : </w:t>
            </w:r>
          </w:p>
        </w:tc>
        <w:tc>
          <w:tcPr>
            <w:tcW w:w="2410" w:type="dxa"/>
            <w:vAlign w:val="center"/>
          </w:tcPr>
          <w:p w14:paraId="78A7B03A" w14:textId="77777777" w:rsidR="00D936FC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Mobile : </w:t>
            </w:r>
          </w:p>
          <w:p w14:paraId="04111E02" w14:textId="77777777" w:rsidR="00D936FC" w:rsidRDefault="00D936FC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5EA833A7" w14:textId="210EA2EB" w:rsidR="005D1E93" w:rsidRPr="005A7DCB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A7DCB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5D270CC" w14:textId="77777777" w:rsidR="005D1E93" w:rsidRPr="005A7DCB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nil"/>
            </w:tcBorders>
            <w:shd w:val="clear" w:color="auto" w:fill="auto"/>
            <w:vAlign w:val="center"/>
          </w:tcPr>
          <w:p w14:paraId="253E27DD" w14:textId="77777777" w:rsidR="005D1E93" w:rsidRPr="005A7DCB" w:rsidRDefault="005D1E93" w:rsidP="005D1E9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bookmarkEnd w:id="0"/>
    </w:tbl>
    <w:p w14:paraId="05496A07" w14:textId="77777777" w:rsidR="005D1E93" w:rsidRPr="000C6016" w:rsidRDefault="005D1E93" w:rsidP="005D1E93">
      <w:pPr>
        <w:rPr>
          <w:rFonts w:ascii="Arial Narrow" w:hAnsi="Arial Narrow"/>
          <w:sz w:val="22"/>
          <w:szCs w:val="22"/>
        </w:rPr>
      </w:pPr>
    </w:p>
    <w:p w14:paraId="6C75435D" w14:textId="4496834A" w:rsidR="005D1E93" w:rsidRDefault="00D936FC" w:rsidP="005D1E93">
      <w:pPr>
        <w:rPr>
          <w:rFonts w:ascii="Arial Narrow" w:hAnsi="Arial Narrow"/>
          <w:b/>
        </w:rPr>
      </w:pPr>
      <w:r w:rsidRPr="00053A0F">
        <w:rPr>
          <w:rFonts w:ascii="Arial Narrow" w:hAnsi="Arial Narrow"/>
          <w:b/>
          <w:u w:val="single"/>
        </w:rPr>
        <w:t>Cochez</w:t>
      </w:r>
      <w:r>
        <w:rPr>
          <w:rFonts w:ascii="Arial Narrow" w:hAnsi="Arial Narrow"/>
          <w:b/>
          <w:u w:val="single"/>
        </w:rPr>
        <w:t xml:space="preserve"> l</w:t>
      </w:r>
      <w:r w:rsidRPr="00053A0F">
        <w:rPr>
          <w:rFonts w:ascii="Arial Narrow" w:hAnsi="Arial Narrow"/>
          <w:b/>
          <w:u w:val="single"/>
        </w:rPr>
        <w:t>a</w:t>
      </w:r>
      <w:r w:rsidR="005D1E93" w:rsidRPr="00053A0F">
        <w:rPr>
          <w:rFonts w:ascii="Arial Narrow" w:hAnsi="Arial Narrow"/>
          <w:b/>
          <w:u w:val="single"/>
        </w:rPr>
        <w:t xml:space="preserve"> </w:t>
      </w:r>
      <w:r w:rsidR="005D1E93">
        <w:rPr>
          <w:rFonts w:ascii="Arial Narrow" w:hAnsi="Arial Narrow"/>
          <w:b/>
          <w:u w:val="single"/>
        </w:rPr>
        <w:t xml:space="preserve">ou les </w:t>
      </w:r>
      <w:r w:rsidR="005D1E93" w:rsidRPr="00053A0F">
        <w:rPr>
          <w:rFonts w:ascii="Arial Narrow" w:hAnsi="Arial Narrow"/>
          <w:b/>
          <w:u w:val="single"/>
        </w:rPr>
        <w:t>case</w:t>
      </w:r>
      <w:r w:rsidR="005D1E93">
        <w:rPr>
          <w:rFonts w:ascii="Arial Narrow" w:hAnsi="Arial Narrow"/>
          <w:b/>
          <w:u w:val="single"/>
        </w:rPr>
        <w:t>s</w:t>
      </w:r>
      <w:r w:rsidR="005D1E93" w:rsidRPr="00053A0F">
        <w:rPr>
          <w:rFonts w:ascii="Arial Narrow" w:hAnsi="Arial Narrow"/>
          <w:b/>
          <w:u w:val="single"/>
        </w:rPr>
        <w:t xml:space="preserve"> correspondante</w:t>
      </w:r>
      <w:r w:rsidR="005D1E93">
        <w:rPr>
          <w:rFonts w:ascii="Arial Narrow" w:hAnsi="Arial Narrow"/>
          <w:b/>
          <w:u w:val="single"/>
        </w:rPr>
        <w:t>s</w:t>
      </w:r>
      <w:r w:rsidR="005D1E93" w:rsidRPr="00B47E14">
        <w:rPr>
          <w:rFonts w:ascii="Arial Narrow" w:hAnsi="Arial Narrow"/>
          <w:b/>
        </w:rPr>
        <w:t xml:space="preserve"> : </w:t>
      </w:r>
      <w:r w:rsidR="005D1E93">
        <w:rPr>
          <w:rFonts w:ascii="Arial Narrow" w:hAnsi="Arial Narrow"/>
          <w:b/>
        </w:rPr>
        <w:t xml:space="preserve">Les coureurs doivent venir avec leur </w:t>
      </w:r>
      <w:r>
        <w:rPr>
          <w:rFonts w:ascii="Arial Narrow" w:hAnsi="Arial Narrow"/>
          <w:b/>
        </w:rPr>
        <w:t xml:space="preserve">support. </w:t>
      </w:r>
    </w:p>
    <w:p w14:paraId="40B22FDC" w14:textId="0EE2D302" w:rsidR="00A776B6" w:rsidRDefault="00A776B6" w:rsidP="005D1E93">
      <w:pPr>
        <w:rPr>
          <w:rFonts w:ascii="Arial Narrow" w:hAnsi="Arial Narrow"/>
          <w:b/>
        </w:rPr>
      </w:pPr>
    </w:p>
    <w:p w14:paraId="2EC59D2A" w14:textId="77777777" w:rsidR="00A776B6" w:rsidRPr="00B47E14" w:rsidRDefault="00A776B6" w:rsidP="005D1E93">
      <w:pPr>
        <w:rPr>
          <w:rFonts w:ascii="Arial Narrow" w:hAnsi="Arial Narrow"/>
          <w:b/>
        </w:rPr>
      </w:pPr>
    </w:p>
    <w:p w14:paraId="69A64928" w14:textId="77777777" w:rsidR="005D1E93" w:rsidRPr="00B47E14" w:rsidRDefault="005D1E93" w:rsidP="005D1E93">
      <w:pPr>
        <w:rPr>
          <w:rFonts w:ascii="Arial Narrow" w:hAnsi="Arial Narrow"/>
          <w:sz w:val="10"/>
          <w:szCs w:val="10"/>
        </w:rPr>
      </w:pP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321"/>
        <w:gridCol w:w="321"/>
        <w:gridCol w:w="2044"/>
        <w:gridCol w:w="321"/>
        <w:gridCol w:w="321"/>
        <w:gridCol w:w="1631"/>
        <w:gridCol w:w="379"/>
        <w:gridCol w:w="225"/>
        <w:gridCol w:w="2532"/>
        <w:gridCol w:w="225"/>
        <w:gridCol w:w="133"/>
        <w:gridCol w:w="127"/>
        <w:gridCol w:w="58"/>
      </w:tblGrid>
      <w:tr w:rsidR="005D1E93" w:rsidRPr="00D72451" w14:paraId="4725F67B" w14:textId="77777777" w:rsidTr="00A776B6">
        <w:trPr>
          <w:trHeight w:val="507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185D5" w14:textId="77777777" w:rsidR="005D1E93" w:rsidRPr="00D72451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</w:rPr>
              <w:t>DERIVEUR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81158" w14:textId="77777777" w:rsidR="005D1E93" w:rsidRPr="00D72451" w:rsidRDefault="005D1E93" w:rsidP="005D1E93">
            <w:pPr>
              <w:rPr>
                <w:rFonts w:ascii="Arial Narrow" w:hAnsi="Arial Narrow"/>
                <w:b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E5C6D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C7407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</w:rPr>
              <w:t>PLANCHE</w:t>
            </w:r>
            <w:r w:rsidRPr="00497142">
              <w:rPr>
                <w:rFonts w:ascii="Arial Narrow" w:hAnsi="Arial Narrow"/>
                <w:b/>
                <w:color w:val="0070C0"/>
              </w:rPr>
              <w:t xml:space="preserve"> À VOILE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BED62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EB552" w14:textId="77777777" w:rsidR="005D1E93" w:rsidRPr="00D72451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EFA35" w14:textId="77777777" w:rsidR="005D1E93" w:rsidRPr="00D72451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  <w:r w:rsidRPr="00D72451">
              <w:rPr>
                <w:rFonts w:ascii="Arial Narrow" w:hAnsi="Arial Narrow"/>
                <w:b/>
                <w:color w:val="0070C0"/>
              </w:rPr>
              <w:t>CAT</w:t>
            </w:r>
            <w:r>
              <w:rPr>
                <w:rFonts w:ascii="Arial Narrow" w:hAnsi="Arial Narrow"/>
                <w:b/>
                <w:color w:val="0070C0"/>
              </w:rPr>
              <w:t>AMARAN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1A0FD" w14:textId="77777777" w:rsidR="005D1E93" w:rsidRPr="00D72451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64A9ECAA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91F08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  <w:r w:rsidRPr="00497142">
              <w:rPr>
                <w:rFonts w:ascii="Arial Narrow" w:hAnsi="Arial Narrow"/>
                <w:b/>
                <w:color w:val="0070C0"/>
              </w:rPr>
              <w:t>KITEBOARD</w:t>
            </w: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8579D" w14:textId="77777777" w:rsidR="005D1E93" w:rsidRPr="00497142" w:rsidRDefault="005D1E93" w:rsidP="005D1E93">
            <w:pPr>
              <w:rPr>
                <w:rFonts w:ascii="Arial Narrow" w:hAnsi="Arial Narrow"/>
                <w:b/>
                <w:color w:val="0070C0"/>
              </w:rPr>
            </w:pPr>
          </w:p>
        </w:tc>
      </w:tr>
      <w:tr w:rsidR="005D1E93" w:rsidRPr="00D72451" w14:paraId="2680C251" w14:textId="77777777" w:rsidTr="00A776B6">
        <w:trPr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D9B5C" w14:textId="77777777" w:rsidR="005D1E93" w:rsidRPr="00D72451" w:rsidRDefault="005D1E93" w:rsidP="005D1E93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EDE7A0" w14:textId="77777777" w:rsidR="005D1E93" w:rsidRPr="00D72451" w:rsidRDefault="005D1E93" w:rsidP="005D1E93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B9861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17E02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FBD21D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89600" w14:textId="77777777" w:rsidR="005D1E93" w:rsidRPr="00D72451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F5452" w14:textId="77777777" w:rsidR="005D1E93" w:rsidRPr="00D72451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328ADC" w14:textId="77777777" w:rsidR="005D1E93" w:rsidRPr="00D72451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7E05CED1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C3145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AFBF4" w14:textId="77777777" w:rsidR="005D1E93" w:rsidRPr="00497142" w:rsidRDefault="005D1E93" w:rsidP="005D1E93">
            <w:pPr>
              <w:rPr>
                <w:rFonts w:ascii="Arial Narrow" w:hAnsi="Arial Narrow"/>
                <w:color w:val="0070C0"/>
                <w:sz w:val="10"/>
                <w:szCs w:val="10"/>
              </w:rPr>
            </w:pPr>
          </w:p>
        </w:tc>
      </w:tr>
      <w:tr w:rsidR="005D1E93" w:rsidRPr="00DD46C2" w14:paraId="030148A6" w14:textId="77777777" w:rsidTr="00A776B6">
        <w:trPr>
          <w:gridAfter w:val="2"/>
          <w:wAfter w:w="182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AB6EE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Optimist Benjamin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94BDC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5870118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5C993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 xml:space="preserve">Funboard 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CFE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2A097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B8DC9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DD46C2">
              <w:rPr>
                <w:rFonts w:ascii="Arial Narrow" w:hAnsi="Arial Narrow"/>
                <w:sz w:val="18"/>
                <w:szCs w:val="18"/>
              </w:rPr>
              <w:t>Tyka</w:t>
            </w:r>
            <w:proofErr w:type="spellEnd"/>
            <w:r w:rsidRPr="00DD46C2">
              <w:rPr>
                <w:rFonts w:ascii="Arial Narrow" w:hAnsi="Arial Narrow"/>
                <w:sz w:val="18"/>
                <w:szCs w:val="18"/>
              </w:rPr>
              <w:t xml:space="preserve"> Minimes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34A9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bottom w:val="nil"/>
              <w:right w:val="nil"/>
            </w:tcBorders>
          </w:tcPr>
          <w:p w14:paraId="44819CD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6A7BA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F41 Foil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5D10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29A76A18" w14:textId="77777777" w:rsidTr="00A776B6">
        <w:trPr>
          <w:gridAfter w:val="2"/>
          <w:wAfter w:w="182" w:type="dxa"/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CBDE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1D35B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50D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4647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8F9FB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02CC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3296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8772F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64512EF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3820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2077F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3187F8F5" w14:textId="77777777" w:rsidTr="00A776B6">
        <w:trPr>
          <w:gridAfter w:val="2"/>
          <w:wAfter w:w="182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9DDE0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Optimist Minime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AAA8C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4E4DA31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756D5D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 xml:space="preserve">Bic 293 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14661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3525B68E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2D92BB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SL 16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F0C4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bottom w:val="nil"/>
              <w:right w:val="nil"/>
            </w:tcBorders>
          </w:tcPr>
          <w:p w14:paraId="1F37093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D69526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 xml:space="preserve">F41 </w:t>
            </w:r>
            <w:proofErr w:type="spellStart"/>
            <w:r w:rsidRPr="00DD46C2">
              <w:rPr>
                <w:rFonts w:ascii="Arial Narrow" w:hAnsi="Arial Narrow"/>
                <w:sz w:val="18"/>
                <w:szCs w:val="18"/>
              </w:rPr>
              <w:t>Twin</w:t>
            </w:r>
            <w:proofErr w:type="spellEnd"/>
            <w:r w:rsidRPr="00DD46C2">
              <w:rPr>
                <w:rFonts w:ascii="Arial Narrow" w:hAnsi="Arial Narrow"/>
                <w:sz w:val="18"/>
                <w:szCs w:val="18"/>
              </w:rPr>
              <w:t xml:space="preserve"> Tip Racing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8B27E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2BF651BB" w14:textId="77777777" w:rsidTr="00A776B6">
        <w:trPr>
          <w:gridAfter w:val="2"/>
          <w:wAfter w:w="182" w:type="dxa"/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68FA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A2639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39B34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603B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F8631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D146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4D17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E3B8F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763B983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AA67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1A15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723B9CFA" w14:textId="77777777" w:rsidTr="00A776B6">
        <w:trPr>
          <w:gridAfter w:val="2"/>
          <w:wAfter w:w="182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A3A5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Laser standard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8CF96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3F49413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599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Windfoil</w:t>
            </w:r>
            <w:proofErr w:type="spell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1B19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54B6256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AC5A18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SL 15.5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D2B254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bottom w:val="nil"/>
              <w:right w:val="nil"/>
            </w:tcBorders>
          </w:tcPr>
          <w:p w14:paraId="401004C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40BF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4CC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62968A1F" w14:textId="77777777" w:rsidTr="00A776B6">
        <w:trPr>
          <w:gridAfter w:val="2"/>
          <w:wAfter w:w="182" w:type="dxa"/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225B8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DEA4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13E98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B2BC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1B53FA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59C3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D73AB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9B3B31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4B3A98FF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C5271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390CB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</w:tr>
      <w:tr w:rsidR="005D1E93" w:rsidRPr="00DD46C2" w14:paraId="3B9F4779" w14:textId="77777777" w:rsidTr="00A776B6">
        <w:trPr>
          <w:gridAfter w:val="3"/>
          <w:wAfter w:w="315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3DA0F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Laser radial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47461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4201688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1310B4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Raceboard</w:t>
            </w:r>
            <w:proofErr w:type="spell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49C3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5598AC4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D15637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HC 16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610B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bottom w:val="nil"/>
              <w:right w:val="nil"/>
            </w:tcBorders>
          </w:tcPr>
          <w:p w14:paraId="500B3A2E" w14:textId="77777777" w:rsidR="005D1E93" w:rsidRPr="00DD46C2" w:rsidRDefault="005D1E93" w:rsidP="005D1E93">
            <w:pPr>
              <w:rPr>
                <w:rFonts w:ascii="Arial Narrow" w:hAnsi="Arial Narrow"/>
                <w:b/>
                <w:color w:val="0070C0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D56B" w14:textId="77777777" w:rsidR="005D1E93" w:rsidRPr="00FB286C" w:rsidRDefault="005D1E93" w:rsidP="005D1E93">
            <w:pPr>
              <w:rPr>
                <w:rFonts w:ascii="Arial Narrow" w:hAnsi="Arial Narrow"/>
                <w:color w:val="0070C0"/>
              </w:rPr>
            </w:pPr>
            <w:r w:rsidRPr="00FB286C">
              <w:rPr>
                <w:rFonts w:ascii="Arial Narrow" w:hAnsi="Arial Narrow"/>
                <w:b/>
                <w:color w:val="0070C0"/>
              </w:rPr>
              <w:t>FLOTTE COLLECTIVE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F5A7D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</w:tr>
      <w:tr w:rsidR="005D1E93" w:rsidRPr="00DD46C2" w14:paraId="6B18512C" w14:textId="77777777" w:rsidTr="00A776B6">
        <w:trPr>
          <w:gridAfter w:val="2"/>
          <w:wAfter w:w="182" w:type="dxa"/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5D38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10FBC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8907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AC02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D993D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9A80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EDC5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D8F03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578467AA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9BE01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  <w:tc>
          <w:tcPr>
            <w:tcW w:w="3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4ADD4A" w14:textId="77777777" w:rsidR="005D1E93" w:rsidRPr="00DD46C2" w:rsidRDefault="005D1E93" w:rsidP="005D1E93">
            <w:pPr>
              <w:rPr>
                <w:rFonts w:ascii="Arial Narrow" w:hAnsi="Arial Narrow"/>
                <w:color w:val="0070C0"/>
                <w:sz w:val="18"/>
                <w:szCs w:val="18"/>
              </w:rPr>
            </w:pPr>
          </w:p>
        </w:tc>
      </w:tr>
      <w:tr w:rsidR="005D1E93" w:rsidRPr="00DD46C2" w14:paraId="0EF4B5FD" w14:textId="77777777" w:rsidTr="00A776B6">
        <w:trPr>
          <w:gridAfter w:val="2"/>
          <w:wAfter w:w="182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EEF76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Laser 4.7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5EBF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228AD38D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E29A1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Autre planche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F5F3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3C33C30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8CDB06C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Nacra 15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5E0A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bottom w:val="nil"/>
              <w:right w:val="nil"/>
            </w:tcBorders>
          </w:tcPr>
          <w:p w14:paraId="74B809B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5A4B6F" w14:textId="77777777" w:rsidR="005D1E93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Catamaran double</w:t>
            </w:r>
          </w:p>
          <w:p w14:paraId="4A0CCEF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(Bateaux mis à disposition sur place)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E9C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185749EC" w14:textId="77777777" w:rsidTr="00A776B6">
        <w:trPr>
          <w:gridAfter w:val="1"/>
          <w:wAfter w:w="58" w:type="dxa"/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668F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251B6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9123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B9846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D914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BB83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8261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A656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0E01BFF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F5281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D19E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7C4F1E34" w14:textId="77777777" w:rsidTr="00A776B6">
        <w:trPr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BB381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420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254B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53D9168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1D9F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29C0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9DD6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00FE9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F46C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14:paraId="6A6AC75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E0AEE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61A6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326C2963" w14:textId="77777777" w:rsidTr="00A776B6">
        <w:trPr>
          <w:trHeight w:val="126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6B3B8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695303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28AA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D530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6F5DB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A2E2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F9E27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3274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3C04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6424A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9ECBF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D1E93" w:rsidRPr="00DD46C2" w14:paraId="6F4312C8" w14:textId="77777777" w:rsidTr="00A776B6">
        <w:trPr>
          <w:gridAfter w:val="1"/>
          <w:wAfter w:w="55" w:type="dxa"/>
          <w:trHeight w:val="443"/>
        </w:trPr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7C982C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 w:rsidRPr="00DD46C2">
              <w:rPr>
                <w:rFonts w:ascii="Arial Narrow" w:hAnsi="Arial Narrow"/>
                <w:sz w:val="18"/>
                <w:szCs w:val="18"/>
              </w:rPr>
              <w:t>Europe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6CEB1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nil"/>
              <w:bottom w:val="nil"/>
              <w:right w:val="nil"/>
            </w:tcBorders>
            <w:vAlign w:val="center"/>
          </w:tcPr>
          <w:p w14:paraId="699415C5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40C9E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8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4F260" w14:textId="77777777" w:rsidR="005D1E93" w:rsidRPr="00DD46C2" w:rsidRDefault="005D1E93" w:rsidP="005D1E9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Autres, précisez :_________________________________________________</w:t>
            </w:r>
          </w:p>
        </w:tc>
      </w:tr>
    </w:tbl>
    <w:p w14:paraId="7B346E8D" w14:textId="77777777" w:rsidR="005D1E93" w:rsidRDefault="005D1E93" w:rsidP="005D1E93">
      <w:pPr>
        <w:jc w:val="both"/>
        <w:rPr>
          <w:rFonts w:ascii="Arial Narrow" w:hAnsi="Arial Narrow"/>
        </w:rPr>
      </w:pPr>
    </w:p>
    <w:p w14:paraId="258206A5" w14:textId="77777777" w:rsidR="005D1E93" w:rsidRPr="00053A0F" w:rsidRDefault="005D1E93" w:rsidP="005D1E93">
      <w:pPr>
        <w:jc w:val="both"/>
        <w:rPr>
          <w:rFonts w:ascii="Arial Narrow" w:hAnsi="Arial Narrow"/>
        </w:rPr>
      </w:pPr>
    </w:p>
    <w:p w14:paraId="007DDC8D" w14:textId="77777777" w:rsidR="005D1E93" w:rsidRDefault="005D1E93" w:rsidP="005D1E93">
      <w:pPr>
        <w:ind w:left="-142" w:right="-141"/>
        <w:jc w:val="both"/>
        <w:rPr>
          <w:rFonts w:ascii="Arial Narrow" w:hAnsi="Arial Narrow" w:cs="Arial"/>
          <w:b/>
          <w:i/>
          <w:color w:val="0070C0"/>
        </w:rPr>
        <w:sectPr w:rsidR="005D1E93" w:rsidSect="002D74F1">
          <w:headerReference w:type="default" r:id="rId7"/>
          <w:footerReference w:type="default" r:id="rId8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9561214" w14:textId="77777777" w:rsidR="005D1E93" w:rsidRPr="00A776B6" w:rsidRDefault="005D1E93" w:rsidP="005D1E93">
      <w:pPr>
        <w:ind w:right="-1"/>
        <w:jc w:val="both"/>
        <w:rPr>
          <w:rFonts w:ascii="Arial Narrow" w:hAnsi="Arial Narrow"/>
          <w:b/>
          <w:sz w:val="28"/>
          <w:szCs w:val="28"/>
          <w:u w:val="single"/>
        </w:rPr>
      </w:pPr>
    </w:p>
    <w:p w14:paraId="7EB31AD4" w14:textId="648B49DB" w:rsidR="005D1E93" w:rsidRPr="00A776B6" w:rsidRDefault="005D1E93" w:rsidP="005D1E93">
      <w:pPr>
        <w:ind w:right="-1"/>
        <w:jc w:val="both"/>
        <w:rPr>
          <w:rFonts w:ascii="Arial Narrow" w:hAnsi="Arial Narrow"/>
          <w:b/>
          <w:sz w:val="28"/>
          <w:szCs w:val="28"/>
        </w:rPr>
      </w:pPr>
      <w:r w:rsidRPr="00A776B6">
        <w:rPr>
          <w:rFonts w:ascii="Arial Narrow" w:hAnsi="Arial Narrow"/>
          <w:b/>
          <w:sz w:val="28"/>
          <w:szCs w:val="28"/>
          <w:u w:val="single"/>
        </w:rPr>
        <w:t>POUR LES MINEURS    AUTORISATION PARENTALE</w:t>
      </w:r>
      <w:r w:rsidRPr="00A776B6">
        <w:rPr>
          <w:rFonts w:ascii="Arial Narrow" w:hAnsi="Arial Narrow"/>
          <w:b/>
          <w:sz w:val="28"/>
          <w:szCs w:val="28"/>
        </w:rPr>
        <w:t> :</w:t>
      </w:r>
    </w:p>
    <w:p w14:paraId="4E9D5530" w14:textId="77777777" w:rsidR="005D1E93" w:rsidRPr="00A776B6" w:rsidRDefault="005D1E93" w:rsidP="005D1E93">
      <w:pPr>
        <w:ind w:right="-1"/>
        <w:jc w:val="both"/>
        <w:rPr>
          <w:rFonts w:ascii="Arial Narrow" w:hAnsi="Arial Narrow"/>
          <w:b/>
          <w:sz w:val="28"/>
          <w:szCs w:val="28"/>
        </w:rPr>
      </w:pPr>
    </w:p>
    <w:p w14:paraId="78DE095B" w14:textId="77777777" w:rsidR="005D1E93" w:rsidRPr="00A776B6" w:rsidRDefault="005D1E93" w:rsidP="005D1E93">
      <w:pPr>
        <w:ind w:right="-1"/>
        <w:jc w:val="both"/>
        <w:rPr>
          <w:rFonts w:ascii="Arial Narrow" w:hAnsi="Arial Narrow"/>
          <w:b/>
          <w:sz w:val="28"/>
          <w:szCs w:val="28"/>
        </w:rPr>
      </w:pPr>
    </w:p>
    <w:p w14:paraId="3819301A" w14:textId="77777777" w:rsidR="005D1E93" w:rsidRPr="00A776B6" w:rsidRDefault="005D1E93" w:rsidP="005D1E93">
      <w:pPr>
        <w:spacing w:beforeLines="60" w:before="144" w:afterLines="60" w:after="144"/>
        <w:jc w:val="both"/>
        <w:rPr>
          <w:rFonts w:ascii="Arial Narrow" w:hAnsi="Arial Narrow"/>
          <w:sz w:val="22"/>
          <w:szCs w:val="22"/>
        </w:rPr>
      </w:pPr>
      <w:r w:rsidRPr="00A776B6">
        <w:rPr>
          <w:rFonts w:ascii="Arial Narrow" w:hAnsi="Arial Narrow"/>
          <w:sz w:val="22"/>
          <w:szCs w:val="22"/>
        </w:rPr>
        <w:t>Je, soussigné(e</w:t>
      </w:r>
      <w:r w:rsidRPr="00A776B6">
        <w:rPr>
          <w:rFonts w:ascii="Arial Narrow" w:hAnsi="Arial Narrow"/>
          <w:i/>
          <w:sz w:val="22"/>
          <w:szCs w:val="22"/>
        </w:rPr>
        <w:t>), (Nom Prénom)</w:t>
      </w:r>
      <w:r w:rsidRPr="00A776B6">
        <w:rPr>
          <w:rFonts w:ascii="Arial Narrow" w:hAnsi="Arial Narrow"/>
          <w:sz w:val="22"/>
          <w:szCs w:val="22"/>
        </w:rPr>
        <w:t xml:space="preserve"> ……………………………………………………….</w:t>
      </w:r>
    </w:p>
    <w:p w14:paraId="39571D4D" w14:textId="77777777" w:rsidR="005D1E93" w:rsidRPr="00A776B6" w:rsidRDefault="005D1E93" w:rsidP="005D1E93">
      <w:pPr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/>
          <w:sz w:val="22"/>
          <w:szCs w:val="22"/>
        </w:rPr>
        <w:t xml:space="preserve">Agissant en qualité de représentant légal de : </w:t>
      </w:r>
      <w:r w:rsidRPr="00A776B6">
        <w:rPr>
          <w:rFonts w:ascii="Arial Narrow" w:hAnsi="Arial Narrow"/>
          <w:i/>
          <w:sz w:val="22"/>
          <w:szCs w:val="22"/>
        </w:rPr>
        <w:t>(</w:t>
      </w:r>
      <w:r w:rsidRPr="00A776B6">
        <w:rPr>
          <w:rFonts w:ascii="Arial Narrow" w:hAnsi="Arial Narrow" w:cs="Arial"/>
          <w:sz w:val="22"/>
          <w:szCs w:val="22"/>
        </w:rPr>
        <w:t>Nom, Prénom</w:t>
      </w:r>
      <w:r w:rsidRPr="00A776B6">
        <w:rPr>
          <w:rFonts w:ascii="Arial Narrow" w:hAnsi="Arial Narrow" w:cs="Arial"/>
          <w:i/>
          <w:sz w:val="22"/>
          <w:szCs w:val="22"/>
        </w:rPr>
        <w:t>)</w:t>
      </w:r>
      <w:r w:rsidRPr="00A776B6">
        <w:rPr>
          <w:rFonts w:ascii="Arial Narrow" w:hAnsi="Arial Narrow"/>
          <w:sz w:val="22"/>
          <w:szCs w:val="22"/>
        </w:rPr>
        <w:t xml:space="preserve"> ……………………………………………………….</w:t>
      </w:r>
    </w:p>
    <w:p w14:paraId="5E0BF43A" w14:textId="77777777" w:rsidR="005D1E93" w:rsidRPr="00A776B6" w:rsidRDefault="005D1E93" w:rsidP="005D1E93">
      <w:pPr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/>
          <w:sz w:val="22"/>
          <w:szCs w:val="22"/>
        </w:rPr>
        <w:t xml:space="preserve">- Autorise </w:t>
      </w:r>
      <w:r w:rsidRPr="00A776B6">
        <w:rPr>
          <w:rFonts w:ascii="Arial Narrow" w:hAnsi="Arial Narrow" w:cs="Arial"/>
          <w:sz w:val="22"/>
          <w:szCs w:val="22"/>
        </w:rPr>
        <w:t xml:space="preserve">à participer au stage organisé par la Ligue de Voile Occitanie, du samedi 27 au dimanche 28 novembre 2021 au Yacht Club de Mauguio Carnon </w:t>
      </w:r>
      <w:r w:rsidRPr="00A776B6">
        <w:rPr>
          <w:rFonts w:ascii="Arial Narrow" w:hAnsi="Arial Narrow"/>
          <w:sz w:val="22"/>
          <w:szCs w:val="22"/>
        </w:rPr>
        <w:t>et à participer à toutes les activités liées à ce stage</w:t>
      </w:r>
      <w:r w:rsidRPr="00A776B6">
        <w:rPr>
          <w:rFonts w:ascii="Arial Narrow" w:hAnsi="Arial Narrow" w:cs="Arial"/>
          <w:sz w:val="22"/>
          <w:szCs w:val="22"/>
        </w:rPr>
        <w:t>.</w:t>
      </w:r>
    </w:p>
    <w:p w14:paraId="0BA54C6F" w14:textId="77777777" w:rsidR="005D1E93" w:rsidRPr="00A776B6" w:rsidRDefault="005D1E93" w:rsidP="005D1E93">
      <w:pPr>
        <w:tabs>
          <w:tab w:val="left" w:pos="5670"/>
        </w:tabs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 w:cs="Arial"/>
          <w:sz w:val="22"/>
          <w:szCs w:val="22"/>
        </w:rPr>
        <w:t>- Autorise les animateurs à prendre, sur avis médical, en cas d'accident, toutes mesures d'urgence, y compris éventuellement l'hospitalisation.</w:t>
      </w:r>
    </w:p>
    <w:p w14:paraId="5F71FF5C" w14:textId="77777777" w:rsidR="005D1E93" w:rsidRPr="00A776B6" w:rsidRDefault="005D1E93" w:rsidP="005D1E93">
      <w:pPr>
        <w:tabs>
          <w:tab w:val="left" w:pos="5670"/>
        </w:tabs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 w:cs="Arial"/>
          <w:sz w:val="22"/>
          <w:szCs w:val="22"/>
        </w:rPr>
        <w:t xml:space="preserve">- Je suis informé des risques inhérents à la pratique sportive, possède un certificat médical de non contre-indication à la pratique de la voile y compris en compétition, et suis couvert par la licence FFV, j’ai également été informé de la possibilité de souscrire l’assurance complémentaire lié, à la licence, qui m'a été proposée. </w:t>
      </w:r>
    </w:p>
    <w:p w14:paraId="335E5FBD" w14:textId="77777777" w:rsidR="005D1E93" w:rsidRPr="00A776B6" w:rsidRDefault="005D1E93" w:rsidP="005D1E93">
      <w:pPr>
        <w:tabs>
          <w:tab w:val="left" w:pos="5670"/>
        </w:tabs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 w:cs="Arial"/>
          <w:sz w:val="22"/>
          <w:szCs w:val="22"/>
        </w:rPr>
        <w:t>- Je suis informé que les informations recueillies font l’objet d’un traitement informatique et sont destinées à la Ligue de Voile LRMP ainsi qu'aux instances de la FFV.</w:t>
      </w:r>
    </w:p>
    <w:p w14:paraId="468B9E0A" w14:textId="04D9EB3B" w:rsidR="005D1E93" w:rsidRPr="00A776B6" w:rsidRDefault="005D1E93" w:rsidP="005D1E93">
      <w:pPr>
        <w:tabs>
          <w:tab w:val="left" w:pos="5670"/>
        </w:tabs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  <w:r w:rsidRPr="00A776B6">
        <w:rPr>
          <w:rFonts w:ascii="Arial Narrow" w:hAnsi="Arial Narrow" w:cs="Arial"/>
          <w:sz w:val="22"/>
          <w:szCs w:val="22"/>
        </w:rPr>
        <w:t>- En cas d’opposition à l’une de ces dispositions, j’en ferai la demande expresse.</w:t>
      </w:r>
    </w:p>
    <w:p w14:paraId="3721F347" w14:textId="77777777" w:rsidR="005D1E93" w:rsidRPr="00A776B6" w:rsidRDefault="005D1E93" w:rsidP="005D1E93">
      <w:pPr>
        <w:tabs>
          <w:tab w:val="left" w:pos="5670"/>
        </w:tabs>
        <w:spacing w:beforeLines="60" w:before="144" w:afterLines="60" w:after="144"/>
        <w:jc w:val="both"/>
        <w:rPr>
          <w:rFonts w:ascii="Arial Narrow" w:hAnsi="Arial Narrow" w:cs="Arial"/>
          <w:sz w:val="22"/>
          <w:szCs w:val="22"/>
        </w:rPr>
      </w:pPr>
    </w:p>
    <w:p w14:paraId="753AD14D" w14:textId="77777777" w:rsidR="005D1E93" w:rsidRPr="00A776B6" w:rsidRDefault="005D1E93" w:rsidP="005D1E93">
      <w:pPr>
        <w:tabs>
          <w:tab w:val="left" w:pos="3828"/>
          <w:tab w:val="left" w:pos="6237"/>
        </w:tabs>
        <w:spacing w:beforeLines="60" w:before="144" w:afterLines="60" w:after="144"/>
        <w:jc w:val="both"/>
        <w:rPr>
          <w:rFonts w:ascii="Arial Narrow" w:hAnsi="Arial Narrow" w:cs="Arial"/>
          <w:b/>
          <w:i/>
          <w:sz w:val="22"/>
          <w:szCs w:val="22"/>
        </w:rPr>
      </w:pPr>
      <w:r w:rsidRPr="00A776B6">
        <w:rPr>
          <w:rFonts w:ascii="Arial Narrow" w:hAnsi="Arial Narrow" w:cs="Arial"/>
          <w:b/>
          <w:sz w:val="22"/>
          <w:szCs w:val="22"/>
        </w:rPr>
        <w:t>Fait à</w:t>
      </w:r>
      <w:r w:rsidRPr="00A776B6">
        <w:rPr>
          <w:rFonts w:ascii="Arial Narrow" w:hAnsi="Arial Narrow" w:cs="Arial"/>
          <w:b/>
          <w:sz w:val="22"/>
          <w:szCs w:val="22"/>
        </w:rPr>
        <w:tab/>
        <w:t xml:space="preserve">Le : </w:t>
      </w:r>
      <w:r w:rsidRPr="00A776B6">
        <w:rPr>
          <w:rFonts w:ascii="Arial Narrow" w:hAnsi="Arial Narrow" w:cs="Arial"/>
          <w:b/>
          <w:sz w:val="22"/>
          <w:szCs w:val="22"/>
        </w:rPr>
        <w:tab/>
      </w:r>
      <w:r w:rsidRPr="00A776B6">
        <w:rPr>
          <w:rFonts w:ascii="Arial Narrow" w:hAnsi="Arial Narrow" w:cs="Arial"/>
          <w:b/>
          <w:i/>
          <w:sz w:val="22"/>
          <w:szCs w:val="22"/>
        </w:rPr>
        <w:t>Signature ''lu et approuvé''</w:t>
      </w:r>
    </w:p>
    <w:p w14:paraId="60F608CC" w14:textId="6F829AE9" w:rsidR="005D1E93" w:rsidRPr="00053A0F" w:rsidRDefault="005D1E93" w:rsidP="005D1E93">
      <w:pPr>
        <w:ind w:left="142" w:right="-141"/>
        <w:jc w:val="both"/>
        <w:rPr>
          <w:rFonts w:ascii="Arial Narrow" w:hAnsi="Arial Narrow" w:cs="Arial"/>
        </w:rPr>
      </w:pPr>
      <w:r w:rsidRPr="00053A0F">
        <w:rPr>
          <w:rFonts w:ascii="Arial Narrow" w:hAnsi="Arial Narrow" w:cs="Arial"/>
          <w:b/>
          <w:i/>
          <w:color w:val="0070C0"/>
        </w:rPr>
        <w:br w:type="page"/>
      </w:r>
    </w:p>
    <w:p w14:paraId="59BC5BF7" w14:textId="53B319E6" w:rsidR="005D1E93" w:rsidRDefault="005D1E93" w:rsidP="00A776B6">
      <w:pPr>
        <w:ind w:right="-141"/>
        <w:rPr>
          <w:rFonts w:ascii="Arial Black" w:hAnsi="Arial Black"/>
          <w:color w:val="0070C0"/>
          <w:sz w:val="32"/>
          <w:szCs w:val="32"/>
        </w:rPr>
      </w:pPr>
      <w:r w:rsidRPr="00AC1BE5">
        <w:rPr>
          <w:rFonts w:ascii="Arial Black" w:hAnsi="Arial Black"/>
          <w:color w:val="0070C0"/>
          <w:sz w:val="32"/>
          <w:szCs w:val="32"/>
        </w:rPr>
        <w:lastRenderedPageBreak/>
        <w:t xml:space="preserve">PROGRAMME </w:t>
      </w:r>
    </w:p>
    <w:p w14:paraId="18F5753B" w14:textId="77777777" w:rsidR="00A776B6" w:rsidRPr="00AC1BE5" w:rsidRDefault="00A776B6" w:rsidP="00A776B6">
      <w:pPr>
        <w:ind w:right="-141"/>
        <w:rPr>
          <w:rFonts w:ascii="Arial Black" w:hAnsi="Arial Black"/>
          <w:color w:val="0070C0"/>
          <w:sz w:val="32"/>
          <w:szCs w:val="32"/>
        </w:rPr>
      </w:pPr>
    </w:p>
    <w:p w14:paraId="393C2BB9" w14:textId="77777777" w:rsidR="00A776B6" w:rsidRPr="006A2CEA" w:rsidRDefault="00A776B6" w:rsidP="00A776B6">
      <w:pPr>
        <w:ind w:right="-1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>Yacht Club de Mauguio Carnon - b</w:t>
      </w:r>
      <w:r w:rsidRPr="005D1E93">
        <w:rPr>
          <w:rFonts w:ascii="Arial Black" w:hAnsi="Arial Black"/>
          <w:sz w:val="19"/>
          <w:szCs w:val="19"/>
        </w:rPr>
        <w:t xml:space="preserve">ase nautique Marcel Buffet Quai </w:t>
      </w:r>
      <w:proofErr w:type="spellStart"/>
      <w:r w:rsidRPr="005D1E93">
        <w:rPr>
          <w:rFonts w:ascii="Arial Black" w:hAnsi="Arial Black"/>
          <w:sz w:val="19"/>
          <w:szCs w:val="19"/>
        </w:rPr>
        <w:t>Eric</w:t>
      </w:r>
      <w:proofErr w:type="spellEnd"/>
      <w:r w:rsidRPr="005D1E93">
        <w:rPr>
          <w:rFonts w:ascii="Arial Black" w:hAnsi="Arial Black"/>
          <w:sz w:val="19"/>
          <w:szCs w:val="19"/>
        </w:rPr>
        <w:t xml:space="preserve"> Tabarly, 34130 Mauguio</w:t>
      </w:r>
    </w:p>
    <w:p w14:paraId="64C67142" w14:textId="2BF3E963" w:rsidR="000E1375" w:rsidRDefault="000E1375" w:rsidP="00A776B6">
      <w:pPr>
        <w:ind w:right="-1"/>
        <w:rPr>
          <w:rFonts w:ascii="Arial Black" w:hAnsi="Arial Black"/>
          <w:sz w:val="19"/>
          <w:szCs w:val="19"/>
        </w:rPr>
      </w:pPr>
    </w:p>
    <w:p w14:paraId="4D681FF8" w14:textId="77777777" w:rsidR="005D1E93" w:rsidRDefault="005D1E93" w:rsidP="005D1E93">
      <w:pPr>
        <w:ind w:left="-426" w:right="-141"/>
        <w:jc w:val="center"/>
        <w:rPr>
          <w:rFonts w:ascii="Arial Narrow" w:hAnsi="Arial Narrow"/>
          <w:sz w:val="32"/>
          <w:szCs w:val="32"/>
        </w:rPr>
      </w:pPr>
    </w:p>
    <w:tbl>
      <w:tblPr>
        <w:tblW w:w="102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9"/>
        <w:gridCol w:w="3860"/>
        <w:gridCol w:w="1652"/>
        <w:gridCol w:w="3309"/>
      </w:tblGrid>
      <w:tr w:rsidR="00A776B6" w:rsidRPr="00D72451" w14:paraId="7A7B1132" w14:textId="77777777" w:rsidTr="00A776B6">
        <w:trPr>
          <w:trHeight w:val="466"/>
        </w:trPr>
        <w:tc>
          <w:tcPr>
            <w:tcW w:w="5329" w:type="dxa"/>
            <w:gridSpan w:val="2"/>
            <w:shd w:val="clear" w:color="auto" w:fill="auto"/>
            <w:vAlign w:val="center"/>
          </w:tcPr>
          <w:p w14:paraId="2E9F3D0B" w14:textId="652D54BD" w:rsidR="00A776B6" w:rsidRPr="009D6FFB" w:rsidRDefault="00A776B6" w:rsidP="006B57B6">
            <w:pPr>
              <w:ind w:left="-102" w:right="-287" w:hanging="142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Samedi 27 novembre</w:t>
            </w:r>
          </w:p>
          <w:p w14:paraId="2DF5A192" w14:textId="74AC35F3" w:rsidR="00A776B6" w:rsidRPr="009D6FFB" w:rsidRDefault="00A776B6" w:rsidP="006B57B6">
            <w:pPr>
              <w:ind w:left="-102" w:right="-287" w:hanging="142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de 9h00 à 18h00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14:paraId="434417F5" w14:textId="02F35CC4" w:rsidR="00A776B6" w:rsidRPr="009D6FFB" w:rsidRDefault="00A776B6" w:rsidP="006B57B6">
            <w:pPr>
              <w:ind w:left="-102" w:right="-287" w:hanging="142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Dimanche 28 novembre 2021</w:t>
            </w:r>
          </w:p>
          <w:p w14:paraId="2657FB81" w14:textId="74B4A0FD" w:rsidR="00A776B6" w:rsidRPr="009D6FFB" w:rsidRDefault="00A776B6" w:rsidP="006B57B6">
            <w:pPr>
              <w:ind w:left="-102" w:right="-287" w:hanging="142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 xml:space="preserve">de 9h00 à </w:t>
            </w:r>
            <w:r w:rsidR="009D6FFB">
              <w:rPr>
                <w:rFonts w:ascii="Arial Narrow" w:hAnsi="Arial Narrow"/>
                <w:b/>
              </w:rPr>
              <w:t>18</w:t>
            </w:r>
            <w:r w:rsidRPr="009D6FFB">
              <w:rPr>
                <w:rFonts w:ascii="Arial Narrow" w:hAnsi="Arial Narrow"/>
                <w:b/>
              </w:rPr>
              <w:t>h00</w:t>
            </w:r>
          </w:p>
        </w:tc>
      </w:tr>
      <w:tr w:rsidR="00A776B6" w:rsidRPr="00D72451" w14:paraId="03C83ED7" w14:textId="77777777" w:rsidTr="00A776B6">
        <w:trPr>
          <w:trHeight w:val="630"/>
        </w:trPr>
        <w:tc>
          <w:tcPr>
            <w:tcW w:w="1469" w:type="dxa"/>
            <w:shd w:val="clear" w:color="auto" w:fill="auto"/>
            <w:vAlign w:val="center"/>
          </w:tcPr>
          <w:p w14:paraId="75472D29" w14:textId="77777777" w:rsidR="00A776B6" w:rsidRPr="0098617F" w:rsidRDefault="00A776B6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8617F">
              <w:rPr>
                <w:rFonts w:ascii="Arial Narrow" w:hAnsi="Arial Narrow"/>
                <w:sz w:val="22"/>
                <w:szCs w:val="22"/>
              </w:rPr>
              <w:t>9 :00</w:t>
            </w:r>
          </w:p>
        </w:tc>
        <w:tc>
          <w:tcPr>
            <w:tcW w:w="3860" w:type="dxa"/>
            <w:vMerge w:val="restart"/>
            <w:shd w:val="clear" w:color="auto" w:fill="auto"/>
            <w:vAlign w:val="center"/>
          </w:tcPr>
          <w:p w14:paraId="56DD6BB2" w14:textId="77777777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Validation des inscriptions (paiement et documents complets)</w:t>
            </w:r>
          </w:p>
          <w:p w14:paraId="469C7FAC" w14:textId="1D0E8AA0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br/>
              <w:t>Mot d’accueil du stage, constitution des groupes. Présentation du programme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CDAB409" w14:textId="77777777" w:rsidR="00A776B6" w:rsidRPr="009D6FFB" w:rsidRDefault="00A776B6" w:rsidP="006B57B6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9 :00</w:t>
            </w:r>
          </w:p>
        </w:tc>
        <w:tc>
          <w:tcPr>
            <w:tcW w:w="3309" w:type="dxa"/>
            <w:vMerge w:val="restart"/>
            <w:shd w:val="clear" w:color="auto" w:fill="auto"/>
            <w:vAlign w:val="center"/>
          </w:tcPr>
          <w:p w14:paraId="6D39B334" w14:textId="67BABB96" w:rsidR="00A776B6" w:rsidRPr="009D6FFB" w:rsidRDefault="00A776B6" w:rsidP="006B57B6">
            <w:pPr>
              <w:ind w:left="39" w:right="182"/>
              <w:jc w:val="center"/>
              <w:rPr>
                <w:rFonts w:ascii="Arial Narrow" w:hAnsi="Arial Narrow"/>
                <w:color w:val="C00000"/>
              </w:rPr>
            </w:pPr>
            <w:r w:rsidRPr="009D6FFB">
              <w:rPr>
                <w:rFonts w:ascii="Arial Narrow" w:hAnsi="Arial Narrow"/>
              </w:rPr>
              <w:t xml:space="preserve">Accueil et préparation pour </w:t>
            </w:r>
            <w:r w:rsidR="0069089F" w:rsidRPr="009D6FFB">
              <w:rPr>
                <w:rFonts w:ascii="Arial Narrow" w:hAnsi="Arial Narrow"/>
              </w:rPr>
              <w:t>navigation</w:t>
            </w:r>
          </w:p>
        </w:tc>
      </w:tr>
      <w:tr w:rsidR="00A776B6" w:rsidRPr="00D72451" w14:paraId="52C739D5" w14:textId="77777777" w:rsidTr="00A776B6">
        <w:trPr>
          <w:trHeight w:val="630"/>
        </w:trPr>
        <w:tc>
          <w:tcPr>
            <w:tcW w:w="1469" w:type="dxa"/>
            <w:shd w:val="clear" w:color="auto" w:fill="auto"/>
            <w:vAlign w:val="center"/>
          </w:tcPr>
          <w:p w14:paraId="341F7661" w14:textId="0CEB6A63" w:rsidR="00A776B6" w:rsidRPr="0098617F" w:rsidRDefault="00A776B6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 : 00</w:t>
            </w:r>
          </w:p>
        </w:tc>
        <w:tc>
          <w:tcPr>
            <w:tcW w:w="3860" w:type="dxa"/>
            <w:vMerge/>
            <w:shd w:val="clear" w:color="auto" w:fill="auto"/>
            <w:vAlign w:val="center"/>
          </w:tcPr>
          <w:p w14:paraId="360D2A86" w14:textId="77777777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14:paraId="322534DE" w14:textId="77777777" w:rsidR="00A776B6" w:rsidRPr="009D6FFB" w:rsidRDefault="00A776B6" w:rsidP="006B57B6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9 :30</w:t>
            </w:r>
          </w:p>
        </w:tc>
        <w:tc>
          <w:tcPr>
            <w:tcW w:w="3309" w:type="dxa"/>
            <w:vMerge/>
            <w:shd w:val="clear" w:color="auto" w:fill="auto"/>
            <w:vAlign w:val="center"/>
          </w:tcPr>
          <w:p w14:paraId="5869E87C" w14:textId="77777777" w:rsidR="00A776B6" w:rsidRPr="009D6FFB" w:rsidRDefault="00A776B6" w:rsidP="006B57B6">
            <w:pPr>
              <w:ind w:left="39" w:right="182"/>
              <w:jc w:val="center"/>
              <w:rPr>
                <w:rFonts w:ascii="Arial Narrow" w:hAnsi="Arial Narrow"/>
                <w:color w:val="C00000"/>
              </w:rPr>
            </w:pPr>
          </w:p>
        </w:tc>
      </w:tr>
      <w:tr w:rsidR="00A776B6" w:rsidRPr="00D72451" w14:paraId="0938ABD3" w14:textId="77777777" w:rsidTr="00A776B6">
        <w:trPr>
          <w:trHeight w:val="630"/>
        </w:trPr>
        <w:tc>
          <w:tcPr>
            <w:tcW w:w="1469" w:type="dxa"/>
            <w:shd w:val="clear" w:color="auto" w:fill="auto"/>
            <w:vAlign w:val="center"/>
          </w:tcPr>
          <w:p w14:paraId="40027473" w14:textId="15C89A7B" w:rsidR="00A776B6" w:rsidRPr="0098617F" w:rsidRDefault="00A776B6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8617F"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98617F">
              <w:rPr>
                <w:rFonts w:ascii="Arial Narrow" w:hAnsi="Arial Narrow"/>
                <w:sz w:val="22"/>
                <w:szCs w:val="22"/>
              </w:rPr>
              <w:t> :00</w:t>
            </w:r>
          </w:p>
        </w:tc>
        <w:tc>
          <w:tcPr>
            <w:tcW w:w="3860" w:type="dxa"/>
            <w:vMerge/>
            <w:shd w:val="clear" w:color="auto" w:fill="auto"/>
            <w:vAlign w:val="center"/>
          </w:tcPr>
          <w:p w14:paraId="393A31F9" w14:textId="77777777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14:paraId="089C0144" w14:textId="77777777" w:rsidR="00A776B6" w:rsidRPr="009D6FFB" w:rsidRDefault="00A776B6" w:rsidP="006B57B6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10 :00</w:t>
            </w:r>
          </w:p>
        </w:tc>
        <w:tc>
          <w:tcPr>
            <w:tcW w:w="3309" w:type="dxa"/>
            <w:shd w:val="clear" w:color="auto" w:fill="0070C0"/>
            <w:vAlign w:val="center"/>
          </w:tcPr>
          <w:p w14:paraId="63E93F14" w14:textId="77777777" w:rsidR="00A776B6" w:rsidRPr="009D6FFB" w:rsidRDefault="00A776B6" w:rsidP="006B57B6">
            <w:pPr>
              <w:ind w:left="39" w:right="182"/>
              <w:jc w:val="center"/>
              <w:rPr>
                <w:rFonts w:ascii="Arial Narrow" w:hAnsi="Arial Narrow"/>
                <w:b/>
                <w:color w:val="FFFFFF"/>
              </w:rPr>
            </w:pPr>
            <w:r w:rsidRPr="009D6FFB">
              <w:rPr>
                <w:rFonts w:ascii="Arial Narrow" w:hAnsi="Arial Narrow"/>
                <w:b/>
                <w:color w:val="FFFFFF"/>
              </w:rPr>
              <w:t>Navigation</w:t>
            </w:r>
          </w:p>
        </w:tc>
      </w:tr>
      <w:tr w:rsidR="00A776B6" w:rsidRPr="00D72451" w14:paraId="692E13DA" w14:textId="77777777" w:rsidTr="00A776B6">
        <w:trPr>
          <w:trHeight w:val="630"/>
        </w:trPr>
        <w:tc>
          <w:tcPr>
            <w:tcW w:w="1469" w:type="dxa"/>
            <w:shd w:val="clear" w:color="auto" w:fill="auto"/>
            <w:vAlign w:val="center"/>
          </w:tcPr>
          <w:p w14:paraId="5EA89E6E" w14:textId="1AF4EFBC" w:rsidR="00A776B6" w:rsidRPr="0098617F" w:rsidRDefault="0069089F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 : 00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05D2D5DF" w14:textId="77777777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Repas</w:t>
            </w:r>
          </w:p>
          <w:p w14:paraId="04637022" w14:textId="77777777" w:rsidR="00A776B6" w:rsidRPr="009D6FFB" w:rsidRDefault="00A776B6" w:rsidP="006B57B6">
            <w:pPr>
              <w:ind w:left="39" w:right="37"/>
              <w:jc w:val="center"/>
              <w:rPr>
                <w:rFonts w:ascii="Arial Narrow" w:hAnsi="Arial Narrow"/>
                <w:color w:val="00B050"/>
              </w:rPr>
            </w:pPr>
            <w:r w:rsidRPr="009D6FFB">
              <w:rPr>
                <w:rFonts w:ascii="Arial Narrow" w:hAnsi="Arial Narrow"/>
                <w:b/>
              </w:rPr>
              <w:t>Prévoir votre pique-nique !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5D16A97" w14:textId="314393D5" w:rsidR="00A776B6" w:rsidRPr="009D6FFB" w:rsidRDefault="00A776B6" w:rsidP="006B57B6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1</w:t>
            </w:r>
            <w:r w:rsidR="0069089F" w:rsidRPr="009D6FFB">
              <w:rPr>
                <w:rFonts w:ascii="Arial Narrow" w:hAnsi="Arial Narrow"/>
              </w:rPr>
              <w:t>3 :00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0015BFEB" w14:textId="77777777" w:rsidR="0069089F" w:rsidRPr="009D6FFB" w:rsidRDefault="0069089F" w:rsidP="0069089F">
            <w:pPr>
              <w:ind w:left="39" w:right="37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Repas</w:t>
            </w:r>
          </w:p>
          <w:p w14:paraId="7DF3236E" w14:textId="5D703C63" w:rsidR="00A776B6" w:rsidRPr="009D6FFB" w:rsidRDefault="0069089F" w:rsidP="0069089F">
            <w:pPr>
              <w:ind w:left="39" w:right="182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Prévoir votre pique-nique !</w:t>
            </w:r>
          </w:p>
        </w:tc>
      </w:tr>
      <w:tr w:rsidR="0069089F" w:rsidRPr="00D72451" w14:paraId="5B0612CA" w14:textId="77777777" w:rsidTr="00724724">
        <w:trPr>
          <w:trHeight w:val="1270"/>
        </w:trPr>
        <w:tc>
          <w:tcPr>
            <w:tcW w:w="1469" w:type="dxa"/>
            <w:shd w:val="clear" w:color="auto" w:fill="auto"/>
            <w:vAlign w:val="center"/>
          </w:tcPr>
          <w:p w14:paraId="4141517E" w14:textId="7D862D46" w:rsidR="0069089F" w:rsidRPr="0098617F" w:rsidRDefault="0069089F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 : 00</w:t>
            </w:r>
          </w:p>
          <w:p w14:paraId="508F6E29" w14:textId="3C609467" w:rsidR="0069089F" w:rsidRPr="0098617F" w:rsidRDefault="0069089F" w:rsidP="006B57B6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 : 30</w:t>
            </w:r>
          </w:p>
        </w:tc>
        <w:tc>
          <w:tcPr>
            <w:tcW w:w="3860" w:type="dxa"/>
            <w:shd w:val="clear" w:color="auto" w:fill="0070C0"/>
            <w:vAlign w:val="center"/>
          </w:tcPr>
          <w:p w14:paraId="2981EED1" w14:textId="77777777" w:rsidR="0069089F" w:rsidRPr="009D6FFB" w:rsidRDefault="0069089F" w:rsidP="006B57B6">
            <w:pPr>
              <w:ind w:left="39" w:right="37"/>
              <w:jc w:val="center"/>
              <w:rPr>
                <w:rFonts w:ascii="Arial Narrow" w:hAnsi="Arial Narrow"/>
                <w:b/>
                <w:color w:val="FFFFFF"/>
              </w:rPr>
            </w:pPr>
            <w:r w:rsidRPr="009D6FFB">
              <w:rPr>
                <w:rFonts w:ascii="Arial Narrow" w:hAnsi="Arial Narrow"/>
                <w:b/>
                <w:color w:val="FFFFFF"/>
              </w:rPr>
              <w:t>Navigation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8B397A5" w14:textId="5CF5EF79" w:rsidR="0069089F" w:rsidRPr="009D6FFB" w:rsidRDefault="0069089F" w:rsidP="006B57B6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 xml:space="preserve">14 : 00 </w:t>
            </w:r>
            <w:r w:rsidRPr="009D6FFB">
              <w:rPr>
                <w:rFonts w:ascii="Arial Narrow" w:hAnsi="Arial Narrow"/>
              </w:rPr>
              <w:br/>
              <w:t>1</w:t>
            </w:r>
            <w:r w:rsidR="009D6FFB" w:rsidRPr="009D6FFB">
              <w:rPr>
                <w:rFonts w:ascii="Arial Narrow" w:hAnsi="Arial Narrow"/>
              </w:rPr>
              <w:t>6</w:t>
            </w:r>
            <w:r w:rsidRPr="009D6FFB">
              <w:rPr>
                <w:rFonts w:ascii="Arial Narrow" w:hAnsi="Arial Narrow"/>
              </w:rPr>
              <w:t> : 45</w:t>
            </w:r>
          </w:p>
        </w:tc>
        <w:tc>
          <w:tcPr>
            <w:tcW w:w="3309" w:type="dxa"/>
            <w:shd w:val="clear" w:color="auto" w:fill="0070C0"/>
            <w:vAlign w:val="center"/>
          </w:tcPr>
          <w:p w14:paraId="1CCD9F56" w14:textId="6B1B5767" w:rsidR="0069089F" w:rsidRPr="009D6FFB" w:rsidRDefault="009D6FFB" w:rsidP="006B57B6">
            <w:pPr>
              <w:ind w:left="39" w:right="182"/>
              <w:jc w:val="center"/>
              <w:rPr>
                <w:rFonts w:ascii="Arial Narrow" w:hAnsi="Arial Narrow"/>
                <w:b/>
                <w:color w:val="FFFFFF"/>
              </w:rPr>
            </w:pPr>
            <w:r w:rsidRPr="009D6FFB">
              <w:rPr>
                <w:rFonts w:ascii="Arial Narrow" w:hAnsi="Arial Narrow"/>
                <w:b/>
                <w:color w:val="FFFFFF"/>
              </w:rPr>
              <w:t>Navigation</w:t>
            </w:r>
          </w:p>
        </w:tc>
      </w:tr>
      <w:tr w:rsidR="0069089F" w:rsidRPr="00D72451" w14:paraId="12887FDB" w14:textId="77777777" w:rsidTr="00A776B6">
        <w:trPr>
          <w:trHeight w:val="630"/>
        </w:trPr>
        <w:tc>
          <w:tcPr>
            <w:tcW w:w="1469" w:type="dxa"/>
            <w:shd w:val="clear" w:color="auto" w:fill="auto"/>
            <w:vAlign w:val="center"/>
          </w:tcPr>
          <w:p w14:paraId="0405D53B" w14:textId="11A266E0" w:rsidR="0069089F" w:rsidRPr="0098617F" w:rsidRDefault="009D6FFB" w:rsidP="0069089F">
            <w:pPr>
              <w:ind w:left="39" w:right="36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 : 00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6ED1DB33" w14:textId="2094B38A" w:rsidR="0069089F" w:rsidRPr="009D6FFB" w:rsidRDefault="0069089F" w:rsidP="0069089F">
            <w:pPr>
              <w:ind w:left="39" w:right="37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Gouter débriefing de la journée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3D31829" w14:textId="744BC6FB" w:rsidR="0069089F" w:rsidRPr="009D6FFB" w:rsidRDefault="0069089F" w:rsidP="0069089F">
            <w:pPr>
              <w:ind w:left="39" w:right="36"/>
              <w:jc w:val="center"/>
              <w:rPr>
                <w:rFonts w:ascii="Arial Narrow" w:hAnsi="Arial Narrow"/>
              </w:rPr>
            </w:pPr>
            <w:r w:rsidRPr="009D6FFB">
              <w:rPr>
                <w:rFonts w:ascii="Arial Narrow" w:hAnsi="Arial Narrow"/>
              </w:rPr>
              <w:t>17 : 00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54528E45" w14:textId="1A1D7BCE" w:rsidR="0069089F" w:rsidRPr="009D6FFB" w:rsidRDefault="0069089F" w:rsidP="0069089F">
            <w:pPr>
              <w:ind w:left="39" w:right="37"/>
              <w:jc w:val="center"/>
              <w:rPr>
                <w:rFonts w:ascii="Arial Narrow" w:hAnsi="Arial Narrow"/>
                <w:b/>
              </w:rPr>
            </w:pPr>
            <w:r w:rsidRPr="009D6FFB">
              <w:rPr>
                <w:rFonts w:ascii="Arial Narrow" w:hAnsi="Arial Narrow"/>
                <w:b/>
              </w:rPr>
              <w:t>Gouter débriefing de la journée</w:t>
            </w:r>
          </w:p>
        </w:tc>
      </w:tr>
    </w:tbl>
    <w:p w14:paraId="314BC10C" w14:textId="77777777" w:rsidR="005D1E93" w:rsidRDefault="005D1E93" w:rsidP="005D1E93">
      <w:pPr>
        <w:ind w:left="-142" w:right="-141"/>
        <w:jc w:val="center"/>
        <w:rPr>
          <w:rFonts w:ascii="Arial Black" w:hAnsi="Arial Black"/>
          <w:sz w:val="32"/>
          <w:szCs w:val="32"/>
        </w:rPr>
      </w:pPr>
    </w:p>
    <w:p w14:paraId="4239ABD2" w14:textId="77777777" w:rsidR="005D1E93" w:rsidRPr="00B529A6" w:rsidRDefault="005D1E93" w:rsidP="005D1E93">
      <w:pPr>
        <w:ind w:left="-426" w:right="-141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color w:val="0070C0"/>
          <w:sz w:val="20"/>
          <w:szCs w:val="20"/>
        </w:rPr>
        <w:br w:type="page"/>
      </w:r>
    </w:p>
    <w:p w14:paraId="3981758D" w14:textId="57631184" w:rsidR="005D1E93" w:rsidRPr="009D6FFB" w:rsidRDefault="005D1E93" w:rsidP="009D6FFB">
      <w:pPr>
        <w:ind w:left="142" w:right="-141"/>
        <w:jc w:val="both"/>
        <w:rPr>
          <w:rFonts w:ascii="Arial Black" w:hAnsi="Arial Black"/>
          <w:color w:val="0070C0"/>
          <w:sz w:val="36"/>
          <w:szCs w:val="36"/>
        </w:rPr>
      </w:pPr>
      <w:r w:rsidRPr="009D6FFB">
        <w:rPr>
          <w:rFonts w:ascii="Arial Black" w:hAnsi="Arial Black"/>
          <w:color w:val="0070C0"/>
          <w:sz w:val="36"/>
          <w:szCs w:val="36"/>
        </w:rPr>
        <w:lastRenderedPageBreak/>
        <w:t>ORGANISATION</w:t>
      </w:r>
    </w:p>
    <w:p w14:paraId="0EA3CECC" w14:textId="77777777" w:rsidR="005D1E93" w:rsidRPr="009D6FFB" w:rsidRDefault="005D1E93" w:rsidP="009D6FFB">
      <w:pPr>
        <w:ind w:left="142" w:right="-141"/>
        <w:jc w:val="both"/>
        <w:rPr>
          <w:rFonts w:ascii="Arial Black" w:hAnsi="Arial Black"/>
          <w:color w:val="0070C0"/>
          <w:sz w:val="36"/>
          <w:szCs w:val="36"/>
        </w:rPr>
      </w:pPr>
    </w:p>
    <w:p w14:paraId="36876908" w14:textId="32FDE5C4" w:rsidR="005D1E93" w:rsidRPr="009D6FFB" w:rsidRDefault="005D1E93" w:rsidP="009D6FFB">
      <w:pPr>
        <w:ind w:left="142" w:right="-1"/>
        <w:rPr>
          <w:rFonts w:ascii="Arial Black" w:hAnsi="Arial Black"/>
          <w:sz w:val="20"/>
          <w:szCs w:val="20"/>
        </w:rPr>
      </w:pPr>
      <w:r w:rsidRPr="009D6FFB">
        <w:rPr>
          <w:rFonts w:ascii="Arial Black" w:hAnsi="Arial Black"/>
          <w:sz w:val="20"/>
          <w:szCs w:val="20"/>
        </w:rPr>
        <w:t xml:space="preserve">Yacht Club de Mauguio Carnon - base nautique Marcel Buffet Quai </w:t>
      </w:r>
      <w:proofErr w:type="spellStart"/>
      <w:r w:rsidRPr="009D6FFB">
        <w:rPr>
          <w:rFonts w:ascii="Arial Black" w:hAnsi="Arial Black"/>
          <w:sz w:val="20"/>
          <w:szCs w:val="20"/>
        </w:rPr>
        <w:t>Eric</w:t>
      </w:r>
      <w:proofErr w:type="spellEnd"/>
      <w:r w:rsidRPr="009D6FFB">
        <w:rPr>
          <w:rFonts w:ascii="Arial Black" w:hAnsi="Arial Black"/>
          <w:sz w:val="20"/>
          <w:szCs w:val="20"/>
        </w:rPr>
        <w:t xml:space="preserve"> Tabarly, 34130 Mauguio</w:t>
      </w:r>
    </w:p>
    <w:p w14:paraId="51644C4B" w14:textId="77777777" w:rsidR="009D6FFB" w:rsidRPr="009D6FFB" w:rsidRDefault="009D6FFB" w:rsidP="009D6FFB">
      <w:pPr>
        <w:ind w:left="142" w:right="-1"/>
        <w:rPr>
          <w:rFonts w:ascii="Arial Black" w:hAnsi="Arial Black"/>
          <w:sz w:val="20"/>
          <w:szCs w:val="20"/>
        </w:rPr>
      </w:pPr>
    </w:p>
    <w:p w14:paraId="03D52456" w14:textId="77777777" w:rsidR="005D1E93" w:rsidRPr="009D6FFB" w:rsidRDefault="005D1E93" w:rsidP="009D6FFB">
      <w:pPr>
        <w:ind w:left="142" w:right="-141"/>
        <w:rPr>
          <w:rFonts w:ascii="Arial Narrow" w:hAnsi="Arial Narrow"/>
          <w:sz w:val="28"/>
          <w:szCs w:val="28"/>
        </w:rPr>
      </w:pPr>
    </w:p>
    <w:p w14:paraId="22DFB536" w14:textId="77777777" w:rsidR="005D1E93" w:rsidRPr="009D6FFB" w:rsidRDefault="005D1E93" w:rsidP="009D6FFB">
      <w:pPr>
        <w:ind w:left="142"/>
        <w:jc w:val="both"/>
        <w:rPr>
          <w:rFonts w:ascii="Arial Narrow" w:hAnsi="Arial Narrow"/>
          <w:b/>
          <w:sz w:val="28"/>
          <w:szCs w:val="28"/>
        </w:rPr>
      </w:pPr>
      <w:r w:rsidRPr="009D6FFB">
        <w:rPr>
          <w:rFonts w:ascii="Arial Narrow" w:hAnsi="Arial Narrow"/>
          <w:b/>
          <w:sz w:val="28"/>
          <w:szCs w:val="28"/>
          <w:u w:val="single"/>
        </w:rPr>
        <w:t>Contacts</w:t>
      </w:r>
      <w:r w:rsidRPr="009D6FFB">
        <w:rPr>
          <w:rFonts w:ascii="Arial Narrow" w:hAnsi="Arial Narrow"/>
          <w:b/>
          <w:sz w:val="28"/>
          <w:szCs w:val="28"/>
        </w:rPr>
        <w:t xml:space="preserve"> : </w:t>
      </w:r>
    </w:p>
    <w:p w14:paraId="7B379468" w14:textId="77777777" w:rsidR="005D1E93" w:rsidRPr="009D6FFB" w:rsidRDefault="005D1E93" w:rsidP="009D6FFB">
      <w:pPr>
        <w:ind w:left="142"/>
        <w:jc w:val="both"/>
        <w:rPr>
          <w:rFonts w:ascii="Arial Narrow" w:hAnsi="Arial Narrow"/>
          <w:sz w:val="12"/>
          <w:szCs w:val="12"/>
        </w:rPr>
      </w:pPr>
    </w:p>
    <w:p w14:paraId="1E45580A" w14:textId="77777777" w:rsidR="005D1E93" w:rsidRPr="009D6FFB" w:rsidRDefault="005D1E93" w:rsidP="009D6FFB">
      <w:pPr>
        <w:ind w:left="142"/>
        <w:jc w:val="both"/>
        <w:rPr>
          <w:rStyle w:val="lrzxr"/>
          <w:rFonts w:ascii="Arial Narrow" w:hAnsi="Arial Narrow" w:cs="Arial"/>
          <w:shd w:val="clear" w:color="auto" w:fill="FFFFFF"/>
        </w:rPr>
      </w:pPr>
      <w:r w:rsidRPr="009D6FFB">
        <w:rPr>
          <w:rStyle w:val="lrzxr"/>
          <w:rFonts w:ascii="Arial Narrow" w:hAnsi="Arial Narrow" w:cs="Arial"/>
          <w:b/>
          <w:shd w:val="clear" w:color="auto" w:fill="FFFFFF"/>
        </w:rPr>
        <w:t xml:space="preserve">Coordination : </w:t>
      </w:r>
      <w:r w:rsidRPr="009D6FFB">
        <w:rPr>
          <w:rStyle w:val="lrzxr"/>
          <w:rFonts w:ascii="Arial Narrow" w:hAnsi="Arial Narrow" w:cs="Arial"/>
          <w:shd w:val="clear" w:color="auto" w:fill="FFFFFF"/>
        </w:rPr>
        <w:t xml:space="preserve">Julien MAGURNO – 06 43 87 49 55 / </w:t>
      </w:r>
      <w:hyperlink r:id="rId9" w:history="1">
        <w:r w:rsidRPr="009D6FFB">
          <w:rPr>
            <w:rStyle w:val="Lienhypertexte"/>
            <w:rFonts w:ascii="Arial Narrow" w:hAnsi="Arial Narrow" w:cs="Arial"/>
            <w:shd w:val="clear" w:color="auto" w:fill="FFFFFF"/>
          </w:rPr>
          <w:t>julien.magurno@ffvoile.fr</w:t>
        </w:r>
      </w:hyperlink>
    </w:p>
    <w:p w14:paraId="654F2DA7" w14:textId="0FCFCD03" w:rsidR="005D1E93" w:rsidRPr="009D6FFB" w:rsidRDefault="005D1E93" w:rsidP="009D6FFB">
      <w:pPr>
        <w:ind w:left="142"/>
        <w:jc w:val="both"/>
        <w:rPr>
          <w:rStyle w:val="lrzxr"/>
          <w:rFonts w:ascii="Arial Narrow" w:hAnsi="Arial Narrow" w:cs="Arial"/>
          <w:shd w:val="clear" w:color="auto" w:fill="FFFFFF"/>
        </w:rPr>
      </w:pPr>
      <w:r w:rsidRPr="009D6FFB">
        <w:rPr>
          <w:rFonts w:ascii="Arial Narrow" w:hAnsi="Arial Narrow"/>
          <w:b/>
        </w:rPr>
        <w:t>Référent administratif :</w:t>
      </w:r>
      <w:r w:rsidRPr="009D6FFB">
        <w:rPr>
          <w:rStyle w:val="lrzxr"/>
          <w:rFonts w:ascii="Arial Narrow" w:hAnsi="Arial Narrow" w:cs="Arial"/>
          <w:b/>
          <w:shd w:val="clear" w:color="auto" w:fill="FFFFFF"/>
        </w:rPr>
        <w:t xml:space="preserve"> </w:t>
      </w:r>
      <w:r w:rsidRPr="009D6FFB">
        <w:rPr>
          <w:rStyle w:val="lrzxr"/>
          <w:rFonts w:ascii="Arial Narrow" w:hAnsi="Arial Narrow" w:cs="Arial"/>
          <w:shd w:val="clear" w:color="auto" w:fill="FFFFFF"/>
        </w:rPr>
        <w:t>Isabelle TRINQUAT- 0</w:t>
      </w:r>
      <w:r w:rsidR="000E1375" w:rsidRPr="009D6FFB">
        <w:rPr>
          <w:rStyle w:val="lrzxr"/>
          <w:rFonts w:ascii="Arial Narrow" w:hAnsi="Arial Narrow" w:cs="Arial"/>
          <w:shd w:val="clear" w:color="auto" w:fill="FFFFFF"/>
        </w:rPr>
        <w:t>4 67 50 48 30</w:t>
      </w:r>
      <w:r w:rsidRPr="009D6FFB">
        <w:rPr>
          <w:rStyle w:val="lrzxr"/>
          <w:rFonts w:ascii="Arial Narrow" w:hAnsi="Arial Narrow" w:cs="Arial"/>
          <w:shd w:val="clear" w:color="auto" w:fill="FFFFFF"/>
        </w:rPr>
        <w:t xml:space="preserve"> / </w:t>
      </w:r>
      <w:hyperlink r:id="rId10" w:history="1">
        <w:r w:rsidRPr="009D6FFB">
          <w:rPr>
            <w:rStyle w:val="Lienhypertexte"/>
            <w:rFonts w:ascii="Arial Narrow" w:hAnsi="Arial Narrow" w:cs="Arial"/>
            <w:shd w:val="clear" w:color="auto" w:fill="FFFFFF"/>
          </w:rPr>
          <w:t>ligue@voileoccitanie.com</w:t>
        </w:r>
      </w:hyperlink>
    </w:p>
    <w:p w14:paraId="31F8B7EB" w14:textId="77777777" w:rsidR="009D6FFB" w:rsidRPr="009D6FFB" w:rsidRDefault="009D6FFB" w:rsidP="009D6FFB">
      <w:pPr>
        <w:ind w:left="142"/>
        <w:jc w:val="both"/>
        <w:rPr>
          <w:rStyle w:val="lrzxr"/>
          <w:rFonts w:ascii="Arial Narrow" w:hAnsi="Arial Narrow" w:cs="Arial"/>
          <w:shd w:val="clear" w:color="auto" w:fill="FFFFFF"/>
        </w:rPr>
      </w:pPr>
    </w:p>
    <w:p w14:paraId="29975E73" w14:textId="77777777" w:rsidR="005D1E93" w:rsidRPr="009D6FFB" w:rsidRDefault="005D1E93" w:rsidP="009D6FFB">
      <w:pPr>
        <w:ind w:left="142"/>
        <w:jc w:val="both"/>
        <w:rPr>
          <w:rStyle w:val="lrzxr"/>
          <w:rFonts w:ascii="Arial Narrow" w:hAnsi="Arial Narrow" w:cs="Arial"/>
          <w:shd w:val="clear" w:color="auto" w:fill="FFFFFF"/>
        </w:rPr>
      </w:pPr>
    </w:p>
    <w:p w14:paraId="71E56319" w14:textId="2DB48551" w:rsidR="005D1E93" w:rsidRPr="009D6FFB" w:rsidRDefault="005D1E93" w:rsidP="009D6FFB">
      <w:pPr>
        <w:ind w:left="142"/>
        <w:jc w:val="both"/>
        <w:rPr>
          <w:rFonts w:ascii="Arial Narrow" w:hAnsi="Arial Narrow"/>
          <w:b/>
          <w:sz w:val="28"/>
          <w:szCs w:val="28"/>
        </w:rPr>
      </w:pPr>
      <w:r w:rsidRPr="009D6FFB">
        <w:rPr>
          <w:rFonts w:ascii="Arial Narrow" w:hAnsi="Arial Narrow"/>
          <w:b/>
          <w:sz w:val="28"/>
          <w:szCs w:val="28"/>
          <w:u w:val="single"/>
        </w:rPr>
        <w:t>Co</w:t>
      </w:r>
      <w:r w:rsidR="000E1375" w:rsidRPr="009D6FFB">
        <w:rPr>
          <w:rFonts w:ascii="Arial Narrow" w:hAnsi="Arial Narrow"/>
          <w:b/>
          <w:sz w:val="28"/>
          <w:szCs w:val="28"/>
          <w:u w:val="single"/>
        </w:rPr>
        <w:t>û</w:t>
      </w:r>
      <w:r w:rsidRPr="009D6FFB">
        <w:rPr>
          <w:rFonts w:ascii="Arial Narrow" w:hAnsi="Arial Narrow"/>
          <w:b/>
          <w:sz w:val="28"/>
          <w:szCs w:val="28"/>
          <w:u w:val="single"/>
        </w:rPr>
        <w:t>ts du stage</w:t>
      </w:r>
      <w:r w:rsidRPr="009D6FFB">
        <w:rPr>
          <w:rFonts w:ascii="Arial Narrow" w:hAnsi="Arial Narrow"/>
          <w:b/>
          <w:sz w:val="28"/>
          <w:szCs w:val="28"/>
        </w:rPr>
        <w:t xml:space="preserve"> : </w:t>
      </w:r>
    </w:p>
    <w:p w14:paraId="11935671" w14:textId="3F462BCF" w:rsidR="005D1E93" w:rsidRPr="009D6FFB" w:rsidRDefault="005D1E93" w:rsidP="009D6FFB">
      <w:pPr>
        <w:tabs>
          <w:tab w:val="left" w:pos="2268"/>
          <w:tab w:val="left" w:pos="4536"/>
        </w:tabs>
        <w:ind w:left="142" w:right="-287"/>
        <w:rPr>
          <w:rFonts w:ascii="Arial Narrow" w:hAnsi="Arial Narrow"/>
          <w:b/>
          <w:sz w:val="22"/>
          <w:szCs w:val="22"/>
        </w:rPr>
      </w:pPr>
      <w:r w:rsidRPr="009D6FFB">
        <w:rPr>
          <w:rFonts w:ascii="Arial Narrow" w:hAnsi="Arial Narrow"/>
          <w:b/>
        </w:rPr>
        <w:t xml:space="preserve">En externat : </w:t>
      </w:r>
      <w:r w:rsidRPr="009D6FFB">
        <w:rPr>
          <w:rFonts w:ascii="Arial Narrow" w:hAnsi="Arial Narrow"/>
          <w:b/>
        </w:rPr>
        <w:tab/>
      </w:r>
      <w:r w:rsidR="000E1375" w:rsidRPr="009D6FFB">
        <w:rPr>
          <w:rFonts w:ascii="Arial Narrow" w:hAnsi="Arial Narrow"/>
          <w:b/>
        </w:rPr>
        <w:t>24</w:t>
      </w:r>
      <w:r w:rsidRPr="009D6FFB">
        <w:rPr>
          <w:rFonts w:ascii="Arial Narrow" w:hAnsi="Arial Narrow"/>
          <w:b/>
          <w:sz w:val="22"/>
          <w:szCs w:val="22"/>
        </w:rPr>
        <w:t>€ / coureur / stage</w:t>
      </w:r>
      <w:r w:rsidR="000E1375" w:rsidRPr="009D6FFB">
        <w:rPr>
          <w:rFonts w:ascii="Arial Narrow" w:hAnsi="Arial Narrow"/>
          <w:b/>
          <w:sz w:val="22"/>
          <w:szCs w:val="22"/>
        </w:rPr>
        <w:t xml:space="preserve"> ( 2 jours) inscription, accueil, goûter</w:t>
      </w:r>
      <w:r w:rsidR="009D6FFB" w:rsidRPr="009D6FFB">
        <w:rPr>
          <w:rFonts w:ascii="Arial Narrow" w:hAnsi="Arial Narrow"/>
          <w:b/>
          <w:sz w:val="22"/>
          <w:szCs w:val="22"/>
        </w:rPr>
        <w:t xml:space="preserve"> et goodies ligue.</w:t>
      </w:r>
    </w:p>
    <w:p w14:paraId="5C67E0C0" w14:textId="77777777" w:rsidR="005D1E93" w:rsidRPr="009D6FFB" w:rsidRDefault="005D1E93" w:rsidP="009D6FFB">
      <w:pPr>
        <w:tabs>
          <w:tab w:val="left" w:pos="2268"/>
          <w:tab w:val="left" w:pos="4536"/>
        </w:tabs>
        <w:ind w:left="142" w:right="-287"/>
        <w:rPr>
          <w:rFonts w:ascii="Arial Narrow" w:hAnsi="Arial Narrow"/>
          <w:sz w:val="22"/>
          <w:szCs w:val="22"/>
        </w:rPr>
      </w:pPr>
    </w:p>
    <w:p w14:paraId="43C6E5F8" w14:textId="016B5131" w:rsidR="005D1E93" w:rsidRPr="009D6FFB" w:rsidRDefault="005D1E93" w:rsidP="009D6FFB">
      <w:pPr>
        <w:ind w:left="142"/>
        <w:jc w:val="both"/>
        <w:rPr>
          <w:rStyle w:val="lrzxr"/>
          <w:rFonts w:ascii="Arial Narrow" w:hAnsi="Arial Narrow" w:cs="Arial"/>
          <w:sz w:val="28"/>
          <w:szCs w:val="28"/>
          <w:shd w:val="clear" w:color="auto" w:fill="FFFFFF"/>
        </w:rPr>
      </w:pPr>
    </w:p>
    <w:p w14:paraId="0D167356" w14:textId="77777777" w:rsidR="009D6FFB" w:rsidRPr="009D6FFB" w:rsidRDefault="009D6FFB" w:rsidP="009D6FFB">
      <w:pPr>
        <w:ind w:left="142"/>
        <w:jc w:val="both"/>
        <w:rPr>
          <w:rStyle w:val="lrzxr"/>
          <w:rFonts w:ascii="Arial Narrow" w:hAnsi="Arial Narrow" w:cs="Arial"/>
          <w:sz w:val="28"/>
          <w:szCs w:val="28"/>
          <w:shd w:val="clear" w:color="auto" w:fill="FFFFFF"/>
        </w:rPr>
      </w:pPr>
    </w:p>
    <w:p w14:paraId="40712832" w14:textId="020B6C96" w:rsidR="005D1E93" w:rsidRPr="009D6FFB" w:rsidRDefault="005D1E93" w:rsidP="009D6FFB">
      <w:pPr>
        <w:tabs>
          <w:tab w:val="left" w:pos="2268"/>
        </w:tabs>
        <w:ind w:left="142" w:right="-1"/>
        <w:rPr>
          <w:rFonts w:ascii="Arial Narrow" w:hAnsi="Arial Narrow"/>
          <w:b/>
          <w:color w:val="C00000"/>
          <w:sz w:val="28"/>
          <w:szCs w:val="28"/>
        </w:rPr>
      </w:pPr>
      <w:r w:rsidRPr="009D6FFB">
        <w:rPr>
          <w:rStyle w:val="lrzxr"/>
          <w:rFonts w:ascii="Arial Narrow" w:hAnsi="Arial Narrow" w:cs="Arial"/>
          <w:b/>
          <w:sz w:val="32"/>
          <w:szCs w:val="32"/>
          <w:u w:val="single"/>
          <w:shd w:val="clear" w:color="auto" w:fill="FFFFFF"/>
        </w:rPr>
        <w:t>Conditions d’admission</w:t>
      </w:r>
      <w:r w:rsidRPr="009D6FFB">
        <w:rPr>
          <w:rStyle w:val="lrzxr"/>
          <w:rFonts w:ascii="Arial Narrow" w:hAnsi="Arial Narrow" w:cs="Arial"/>
          <w:b/>
          <w:sz w:val="32"/>
          <w:szCs w:val="32"/>
          <w:shd w:val="clear" w:color="auto" w:fill="FFFFFF"/>
        </w:rPr>
        <w:t xml:space="preserve"> : </w:t>
      </w:r>
      <w:r w:rsidRPr="009D6FFB">
        <w:rPr>
          <w:rStyle w:val="lrzxr"/>
          <w:rFonts w:ascii="Arial Narrow" w:hAnsi="Arial Narrow" w:cs="Arial"/>
          <w:b/>
          <w:color w:val="0070C0"/>
          <w:sz w:val="28"/>
          <w:szCs w:val="28"/>
          <w:shd w:val="clear" w:color="auto" w:fill="FFFFFF"/>
        </w:rPr>
        <w:t xml:space="preserve">Clôture des inscriptions </w:t>
      </w:r>
      <w:r w:rsidRPr="009D6FFB">
        <w:rPr>
          <w:rFonts w:ascii="Arial Narrow" w:hAnsi="Arial Narrow"/>
          <w:b/>
          <w:color w:val="C00000"/>
          <w:sz w:val="28"/>
          <w:szCs w:val="28"/>
        </w:rPr>
        <w:t xml:space="preserve">le </w:t>
      </w:r>
      <w:r w:rsidR="000E1375" w:rsidRPr="009D6FFB">
        <w:rPr>
          <w:rFonts w:ascii="Arial Narrow" w:hAnsi="Arial Narrow"/>
          <w:b/>
          <w:color w:val="C00000"/>
          <w:sz w:val="28"/>
          <w:szCs w:val="28"/>
        </w:rPr>
        <w:t>mercredi 24 nov</w:t>
      </w:r>
      <w:r w:rsidRPr="009D6FFB">
        <w:rPr>
          <w:rFonts w:ascii="Arial Narrow" w:hAnsi="Arial Narrow"/>
          <w:b/>
          <w:color w:val="C00000"/>
          <w:sz w:val="28"/>
          <w:szCs w:val="28"/>
        </w:rPr>
        <w:t>embre 20</w:t>
      </w:r>
      <w:r w:rsidR="000E1375" w:rsidRPr="009D6FFB">
        <w:rPr>
          <w:rFonts w:ascii="Arial Narrow" w:hAnsi="Arial Narrow"/>
          <w:b/>
          <w:color w:val="C00000"/>
          <w:sz w:val="28"/>
          <w:szCs w:val="28"/>
        </w:rPr>
        <w:t>21</w:t>
      </w:r>
    </w:p>
    <w:p w14:paraId="0B515571" w14:textId="77777777" w:rsidR="009D6FFB" w:rsidRPr="009D6FFB" w:rsidRDefault="009D6FFB" w:rsidP="009D6FFB">
      <w:pPr>
        <w:tabs>
          <w:tab w:val="left" w:pos="2268"/>
        </w:tabs>
        <w:ind w:left="142" w:right="-1"/>
        <w:rPr>
          <w:rFonts w:ascii="Arial Narrow" w:hAnsi="Arial Narrow"/>
          <w:b/>
          <w:color w:val="0070C0"/>
        </w:rPr>
      </w:pPr>
    </w:p>
    <w:p w14:paraId="501FDC7B" w14:textId="77777777" w:rsidR="005D1E93" w:rsidRPr="009D6FFB" w:rsidRDefault="005D1E93" w:rsidP="009D6FFB">
      <w:pPr>
        <w:tabs>
          <w:tab w:val="left" w:pos="2268"/>
        </w:tabs>
        <w:ind w:left="142" w:right="-1"/>
        <w:rPr>
          <w:rStyle w:val="lrzxr"/>
          <w:rFonts w:ascii="Arial Narrow" w:hAnsi="Arial Narrow" w:cs="Arial"/>
          <w:color w:val="0070C0"/>
          <w:sz w:val="12"/>
          <w:szCs w:val="12"/>
          <w:shd w:val="clear" w:color="auto" w:fill="FFFFFF"/>
        </w:rPr>
      </w:pPr>
    </w:p>
    <w:p w14:paraId="715A3E1C" w14:textId="4A478434" w:rsidR="005D1E93" w:rsidRPr="009D6FFB" w:rsidRDefault="005D1E93" w:rsidP="009D6FFB">
      <w:pPr>
        <w:ind w:left="142" w:right="-1"/>
        <w:rPr>
          <w:rStyle w:val="lrzxr"/>
          <w:rFonts w:ascii="Arial Narrow" w:hAnsi="Arial Narrow" w:cs="Arial"/>
          <w:b/>
          <w:color w:val="0070C0"/>
          <w:shd w:val="clear" w:color="auto" w:fill="FFFFFF"/>
        </w:rPr>
      </w:pPr>
      <w:r w:rsidRPr="009D6FFB">
        <w:rPr>
          <w:rStyle w:val="lrzxr"/>
          <w:rFonts w:ascii="Arial Narrow" w:hAnsi="Arial Narrow" w:cs="Arial"/>
          <w:b/>
          <w:color w:val="0070C0"/>
          <w:shd w:val="clear" w:color="auto" w:fill="FFFFFF"/>
        </w:rPr>
        <w:t xml:space="preserve">Aucun coureur ne sera accepté sans son dossier complet retournée à : </w:t>
      </w:r>
      <w:hyperlink r:id="rId11" w:history="1">
        <w:r w:rsidRPr="009D6FFB">
          <w:rPr>
            <w:rStyle w:val="Lienhypertexte"/>
            <w:rFonts w:ascii="Arial Narrow" w:hAnsi="Arial Narrow" w:cs="Arial"/>
            <w:b/>
            <w:color w:val="0070C0"/>
            <w:shd w:val="clear" w:color="auto" w:fill="FFFFFF"/>
          </w:rPr>
          <w:t>ligue@voileoccitanie.com</w:t>
        </w:r>
      </w:hyperlink>
    </w:p>
    <w:p w14:paraId="34A7998C" w14:textId="77777777" w:rsidR="009D6FFB" w:rsidRPr="009D6FFB" w:rsidRDefault="009D6FFB" w:rsidP="009D6FFB">
      <w:pPr>
        <w:ind w:left="142" w:right="-1"/>
        <w:rPr>
          <w:rStyle w:val="lrzxr"/>
          <w:rFonts w:ascii="Arial Narrow" w:hAnsi="Arial Narrow" w:cs="Arial"/>
          <w:b/>
          <w:color w:val="0070C0"/>
          <w:shd w:val="clear" w:color="auto" w:fill="FFFFFF"/>
        </w:rPr>
      </w:pPr>
    </w:p>
    <w:p w14:paraId="2E0DB9CD" w14:textId="77777777" w:rsidR="005D1E93" w:rsidRPr="009D6FFB" w:rsidRDefault="005D1E93" w:rsidP="009D6FFB">
      <w:pPr>
        <w:ind w:left="142" w:right="-1"/>
        <w:rPr>
          <w:rStyle w:val="lrzxr"/>
          <w:rFonts w:ascii="Arial Black" w:hAnsi="Arial Black"/>
          <w:color w:val="0070C0"/>
          <w:sz w:val="8"/>
          <w:szCs w:val="8"/>
        </w:rPr>
      </w:pPr>
    </w:p>
    <w:p w14:paraId="5F9DAA3D" w14:textId="77777777" w:rsidR="005D1E93" w:rsidRPr="009D6FFB" w:rsidRDefault="005D1E93" w:rsidP="009D6FFB">
      <w:pPr>
        <w:numPr>
          <w:ilvl w:val="0"/>
          <w:numId w:val="27"/>
        </w:numPr>
        <w:tabs>
          <w:tab w:val="left" w:pos="0"/>
        </w:tabs>
        <w:ind w:left="142" w:hanging="142"/>
        <w:jc w:val="both"/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</w:pP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Fiche inscription remplie retournée à la Ligue </w:t>
      </w:r>
    </w:p>
    <w:p w14:paraId="3E98CBEA" w14:textId="6E80D763" w:rsidR="005D1E93" w:rsidRPr="009D6FFB" w:rsidRDefault="003F6DCE" w:rsidP="009D6FFB">
      <w:pPr>
        <w:numPr>
          <w:ilvl w:val="0"/>
          <w:numId w:val="27"/>
        </w:numPr>
        <w:tabs>
          <w:tab w:val="left" w:pos="0"/>
        </w:tabs>
        <w:ind w:left="142" w:hanging="142"/>
        <w:jc w:val="both"/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</w:pP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Confirmation du stage en amont à la Ligue</w:t>
      </w:r>
      <w:r w:rsidR="009D6FFB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 et paiement sur place le samedi 27</w:t>
      </w:r>
      <w:r w:rsidR="00E563CD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 novembre de</w:t>
      </w:r>
      <w:r w:rsidR="009D6FFB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 </w:t>
      </w: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9h à 11h</w:t>
      </w:r>
      <w:r w:rsidR="009D6FFB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 ou en amont par </w:t>
      </w:r>
      <w:r w:rsidR="005D1E93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chèque (ordre : ligue de voile LRMP)</w:t>
      </w:r>
    </w:p>
    <w:p w14:paraId="06D39D1D" w14:textId="33B9A244" w:rsidR="005D1E93" w:rsidRPr="009D6FFB" w:rsidRDefault="005D1E93" w:rsidP="009D6FFB">
      <w:pPr>
        <w:numPr>
          <w:ilvl w:val="0"/>
          <w:numId w:val="27"/>
        </w:numPr>
        <w:tabs>
          <w:tab w:val="left" w:pos="0"/>
        </w:tabs>
        <w:ind w:left="142" w:hanging="142"/>
        <w:jc w:val="both"/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</w:pP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Fiche sanitaire remplie et copie du carnet de santé (pour les coureurs mineurs)</w:t>
      </w:r>
    </w:p>
    <w:p w14:paraId="7392CC43" w14:textId="77777777" w:rsidR="009D6FFB" w:rsidRPr="009D6FFB" w:rsidRDefault="009D6FFB" w:rsidP="009D6FFB">
      <w:pPr>
        <w:tabs>
          <w:tab w:val="left" w:pos="0"/>
        </w:tabs>
        <w:ind w:left="142"/>
        <w:jc w:val="both"/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</w:pPr>
    </w:p>
    <w:p w14:paraId="7F3F117C" w14:textId="77777777" w:rsidR="005D1E93" w:rsidRPr="009D6FFB" w:rsidRDefault="005D1E93" w:rsidP="009D6FFB">
      <w:pPr>
        <w:ind w:left="142" w:hanging="142"/>
        <w:jc w:val="both"/>
        <w:rPr>
          <w:rStyle w:val="lrzxr"/>
          <w:rFonts w:ascii="Arial Narrow" w:hAnsi="Arial Narrow" w:cs="Arial"/>
          <w:sz w:val="8"/>
          <w:szCs w:val="8"/>
          <w:shd w:val="clear" w:color="auto" w:fill="FFFFFF"/>
        </w:rPr>
      </w:pPr>
    </w:p>
    <w:p w14:paraId="318ECBD7" w14:textId="4814DE01" w:rsidR="005D1E93" w:rsidRPr="009D6FFB" w:rsidRDefault="003F6DCE" w:rsidP="009D6FFB">
      <w:pPr>
        <w:ind w:left="142"/>
        <w:jc w:val="both"/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</w:pP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L</w:t>
      </w:r>
      <w:r w:rsidR="005D1E93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’ensemble des documents requis est </w:t>
      </w:r>
      <w:r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à transmettre :</w:t>
      </w:r>
      <w:r w:rsidR="005D1E93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 Ligue de Voile </w:t>
      </w:r>
      <w:r w:rsidR="008A1564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 xml:space="preserve">LRMP </w:t>
      </w:r>
      <w:r w:rsidR="005D1E93" w:rsidRPr="009D6FFB">
        <w:rPr>
          <w:rStyle w:val="lrzxr"/>
          <w:rFonts w:ascii="Arial Narrow" w:hAnsi="Arial Narrow" w:cs="Arial"/>
          <w:sz w:val="22"/>
          <w:szCs w:val="22"/>
          <w:shd w:val="clear" w:color="auto" w:fill="FFFFFF"/>
        </w:rPr>
        <w:t>Occitanie – 1815 Avenue Marcel Pagnol – Le Patio Santa Monica Bat B – 34470 Pérols.</w:t>
      </w:r>
    </w:p>
    <w:p w14:paraId="4E9DEB91" w14:textId="24F7B5C9" w:rsidR="005D1E93" w:rsidRPr="009D6FFB" w:rsidRDefault="005D1E93" w:rsidP="009D6FFB">
      <w:pPr>
        <w:ind w:left="142"/>
        <w:jc w:val="both"/>
        <w:rPr>
          <w:rStyle w:val="lrzxr"/>
          <w:rFonts w:ascii="Arial Narrow" w:hAnsi="Arial Narrow" w:cs="Arial"/>
          <w:b/>
          <w:sz w:val="28"/>
          <w:szCs w:val="28"/>
          <w:u w:val="single"/>
          <w:shd w:val="clear" w:color="auto" w:fill="FFFFFF"/>
        </w:rPr>
      </w:pPr>
    </w:p>
    <w:p w14:paraId="4E059B83" w14:textId="77777777" w:rsidR="009D6FFB" w:rsidRPr="009D6FFB" w:rsidRDefault="009D6FFB" w:rsidP="009D6FFB">
      <w:pPr>
        <w:ind w:left="142"/>
        <w:jc w:val="both"/>
        <w:rPr>
          <w:rFonts w:ascii="Arial Narrow" w:hAnsi="Arial Narrow"/>
        </w:rPr>
      </w:pPr>
    </w:p>
    <w:p w14:paraId="1B62F371" w14:textId="77777777" w:rsidR="005D1E93" w:rsidRPr="009D6FFB" w:rsidRDefault="005D1E93" w:rsidP="009D6FFB">
      <w:pPr>
        <w:ind w:left="142"/>
        <w:jc w:val="both"/>
        <w:rPr>
          <w:rFonts w:ascii="Arial Narrow" w:hAnsi="Arial Narrow"/>
          <w:b/>
          <w:sz w:val="28"/>
          <w:szCs w:val="28"/>
        </w:rPr>
      </w:pPr>
      <w:r w:rsidRPr="009D6FFB">
        <w:rPr>
          <w:rFonts w:ascii="Arial Narrow" w:hAnsi="Arial Narrow"/>
          <w:b/>
          <w:sz w:val="28"/>
          <w:szCs w:val="28"/>
          <w:u w:val="single"/>
        </w:rPr>
        <w:t>Pour toutes et tous - Ne pas oublier</w:t>
      </w:r>
      <w:r w:rsidRPr="009D6FFB">
        <w:rPr>
          <w:rFonts w:ascii="Arial Narrow" w:hAnsi="Arial Narrow"/>
          <w:b/>
          <w:sz w:val="28"/>
          <w:szCs w:val="28"/>
        </w:rPr>
        <w:t xml:space="preserve"> : </w:t>
      </w:r>
    </w:p>
    <w:p w14:paraId="3E2200C1" w14:textId="77777777" w:rsidR="005D1E93" w:rsidRPr="009D6FFB" w:rsidRDefault="005D1E93" w:rsidP="009D6FFB">
      <w:pPr>
        <w:ind w:left="142"/>
        <w:jc w:val="both"/>
        <w:rPr>
          <w:rFonts w:ascii="Arial Narrow" w:hAnsi="Arial Narrow"/>
          <w:sz w:val="12"/>
          <w:szCs w:val="12"/>
        </w:rPr>
      </w:pPr>
    </w:p>
    <w:p w14:paraId="3983C9A0" w14:textId="4F4AE6C0" w:rsidR="005D1E93" w:rsidRPr="009D6FFB" w:rsidRDefault="005D1E93" w:rsidP="009D6FFB">
      <w:pPr>
        <w:numPr>
          <w:ilvl w:val="0"/>
          <w:numId w:val="26"/>
        </w:numPr>
        <w:ind w:left="142" w:hanging="142"/>
        <w:jc w:val="both"/>
        <w:rPr>
          <w:rFonts w:ascii="Arial Narrow" w:hAnsi="Arial Narrow"/>
          <w:b/>
          <w:color w:val="C00000"/>
          <w:sz w:val="22"/>
          <w:szCs w:val="22"/>
        </w:rPr>
      </w:pPr>
      <w:r w:rsidRPr="009D6FFB">
        <w:rPr>
          <w:rFonts w:ascii="Arial Narrow" w:hAnsi="Arial Narrow"/>
          <w:b/>
          <w:color w:val="C00000"/>
          <w:sz w:val="22"/>
          <w:szCs w:val="22"/>
        </w:rPr>
        <w:t>N’oubliez pas votre pique-nique pour</w:t>
      </w:r>
      <w:r w:rsidR="009D6FFB" w:rsidRPr="009D6FFB">
        <w:rPr>
          <w:rFonts w:ascii="Arial Narrow" w:hAnsi="Arial Narrow"/>
          <w:b/>
          <w:color w:val="C00000"/>
          <w:sz w:val="22"/>
          <w:szCs w:val="22"/>
        </w:rPr>
        <w:t xml:space="preserve"> les déjeuner samedi et dimanche </w:t>
      </w:r>
      <w:r w:rsidRPr="009D6FFB">
        <w:rPr>
          <w:rFonts w:ascii="Arial Narrow" w:hAnsi="Arial Narrow"/>
          <w:b/>
          <w:color w:val="C00000"/>
          <w:sz w:val="22"/>
          <w:szCs w:val="22"/>
        </w:rPr>
        <w:t>!</w:t>
      </w:r>
    </w:p>
    <w:p w14:paraId="0FDACCFB" w14:textId="49456D08" w:rsidR="005D1E93" w:rsidRPr="009D6FFB" w:rsidRDefault="005D1E93" w:rsidP="009D6FFB">
      <w:pPr>
        <w:numPr>
          <w:ilvl w:val="0"/>
          <w:numId w:val="26"/>
        </w:numPr>
        <w:ind w:left="142" w:hanging="142"/>
        <w:jc w:val="both"/>
        <w:rPr>
          <w:rFonts w:ascii="Arial Narrow" w:hAnsi="Arial Narrow"/>
          <w:sz w:val="22"/>
          <w:szCs w:val="22"/>
        </w:rPr>
      </w:pPr>
      <w:r w:rsidRPr="009D6FFB">
        <w:rPr>
          <w:rFonts w:ascii="Arial Narrow" w:hAnsi="Arial Narrow"/>
          <w:sz w:val="22"/>
          <w:szCs w:val="22"/>
        </w:rPr>
        <w:t xml:space="preserve">Des affaires de </w:t>
      </w:r>
      <w:r w:rsidR="003F6DCE" w:rsidRPr="009D6FFB">
        <w:rPr>
          <w:rFonts w:ascii="Arial Narrow" w:hAnsi="Arial Narrow"/>
          <w:sz w:val="22"/>
          <w:szCs w:val="22"/>
        </w:rPr>
        <w:t>sport</w:t>
      </w:r>
      <w:r w:rsidRPr="009D6FFB">
        <w:rPr>
          <w:rFonts w:ascii="Arial Narrow" w:hAnsi="Arial Narrow"/>
          <w:sz w:val="22"/>
          <w:szCs w:val="22"/>
        </w:rPr>
        <w:t> : tenue de navigation / tenue et chaussures de sport.</w:t>
      </w:r>
    </w:p>
    <w:p w14:paraId="57F66218" w14:textId="07834126" w:rsidR="005D1E93" w:rsidRPr="009D6FFB" w:rsidRDefault="005D1E93" w:rsidP="009D6FFB">
      <w:pPr>
        <w:numPr>
          <w:ilvl w:val="0"/>
          <w:numId w:val="26"/>
        </w:numPr>
        <w:ind w:left="142" w:hanging="142"/>
        <w:jc w:val="both"/>
        <w:rPr>
          <w:rFonts w:ascii="Arial Narrow" w:hAnsi="Arial Narrow"/>
          <w:sz w:val="22"/>
          <w:szCs w:val="22"/>
        </w:rPr>
      </w:pPr>
      <w:r w:rsidRPr="009D6FFB">
        <w:rPr>
          <w:rFonts w:ascii="Arial Narrow" w:hAnsi="Arial Narrow"/>
          <w:sz w:val="22"/>
          <w:szCs w:val="22"/>
        </w:rPr>
        <w:t>Carnet et stylo.</w:t>
      </w:r>
    </w:p>
    <w:p w14:paraId="516709C6" w14:textId="297333D6" w:rsidR="009D6FFB" w:rsidRPr="009D6FFB" w:rsidRDefault="009D6FFB" w:rsidP="009D6FFB">
      <w:pPr>
        <w:numPr>
          <w:ilvl w:val="0"/>
          <w:numId w:val="26"/>
        </w:numPr>
        <w:ind w:left="142" w:hanging="142"/>
        <w:jc w:val="both"/>
        <w:rPr>
          <w:rFonts w:ascii="Arial Narrow" w:hAnsi="Arial Narrow"/>
          <w:sz w:val="22"/>
          <w:szCs w:val="22"/>
        </w:rPr>
      </w:pPr>
      <w:r w:rsidRPr="009D6FFB">
        <w:rPr>
          <w:rFonts w:ascii="Arial Narrow" w:hAnsi="Arial Narrow"/>
          <w:sz w:val="22"/>
          <w:szCs w:val="22"/>
        </w:rPr>
        <w:t xml:space="preserve">Les gouters sont organisés par le club et la Ligue de Voile. </w:t>
      </w:r>
    </w:p>
    <w:p w14:paraId="04227830" w14:textId="77777777" w:rsidR="005D1E93" w:rsidRPr="005D1E93" w:rsidRDefault="005D1E93" w:rsidP="005D1E93">
      <w:pPr>
        <w:tabs>
          <w:tab w:val="left" w:pos="912"/>
        </w:tabs>
      </w:pPr>
    </w:p>
    <w:sectPr w:rsidR="005D1E93" w:rsidRPr="005D1E93" w:rsidSect="002D74F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8FEE2" w14:textId="77777777" w:rsidR="00B64DA5" w:rsidRDefault="00B64DA5" w:rsidP="00CD5890">
      <w:r>
        <w:separator/>
      </w:r>
    </w:p>
  </w:endnote>
  <w:endnote w:type="continuationSeparator" w:id="0">
    <w:p w14:paraId="0E474C62" w14:textId="77777777" w:rsidR="00B64DA5" w:rsidRDefault="00B64DA5" w:rsidP="00CD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754F4" w14:textId="2BCE5721" w:rsidR="00E17336" w:rsidRPr="00133450" w:rsidRDefault="00E17336" w:rsidP="00072F83">
    <w:pPr>
      <w:pStyle w:val="Pieddepage"/>
      <w:pBdr>
        <w:top w:val="single" w:sz="4" w:space="1" w:color="auto"/>
      </w:pBdr>
      <w:jc w:val="center"/>
      <w:rPr>
        <w:rStyle w:val="Lienhypertexte"/>
        <w:rFonts w:ascii="Arial Narrow" w:hAnsi="Arial Narrow"/>
        <w:bCs/>
        <w:sz w:val="14"/>
        <w:szCs w:val="14"/>
      </w:rPr>
    </w:pPr>
    <w:r w:rsidRPr="002D74F1">
      <w:rPr>
        <w:rFonts w:ascii="Arial Narrow" w:hAnsi="Arial Narrow"/>
        <w:b/>
        <w:sz w:val="14"/>
        <w:szCs w:val="14"/>
      </w:rPr>
      <w:t xml:space="preserve">Ligue de Voile </w:t>
    </w:r>
    <w:r w:rsidR="002D74F1" w:rsidRPr="002D74F1">
      <w:rPr>
        <w:rFonts w:ascii="Arial Narrow" w:hAnsi="Arial Narrow"/>
        <w:b/>
        <w:sz w:val="14"/>
        <w:szCs w:val="14"/>
      </w:rPr>
      <w:t xml:space="preserve">LR-MP </w:t>
    </w:r>
    <w:r w:rsidRPr="002D74F1">
      <w:rPr>
        <w:rFonts w:ascii="Arial Narrow" w:hAnsi="Arial Narrow"/>
        <w:b/>
        <w:sz w:val="14"/>
        <w:szCs w:val="14"/>
      </w:rPr>
      <w:t>Occitanie</w:t>
    </w:r>
    <w:r w:rsidR="00072F83" w:rsidRPr="00133450">
      <w:rPr>
        <w:rFonts w:ascii="Arial Narrow" w:hAnsi="Arial Narrow"/>
        <w:bCs/>
        <w:sz w:val="14"/>
        <w:szCs w:val="14"/>
      </w:rPr>
      <w:t xml:space="preserve"> </w:t>
    </w:r>
    <w:r w:rsidR="00133450" w:rsidRPr="00133450">
      <w:rPr>
        <w:rFonts w:ascii="Arial Narrow" w:hAnsi="Arial Narrow"/>
        <w:bCs/>
        <w:sz w:val="14"/>
        <w:szCs w:val="14"/>
      </w:rPr>
      <w:fldChar w:fldCharType="begin"/>
    </w:r>
    <w:r w:rsidR="00133450" w:rsidRPr="00133450">
      <w:rPr>
        <w:rFonts w:ascii="Arial Narrow" w:hAnsi="Arial Narrow"/>
        <w:bCs/>
        <w:sz w:val="14"/>
        <w:szCs w:val="14"/>
      </w:rPr>
      <w:instrText xml:space="preserve"> HYPERLINK "http://www.ffvoileoccitanie.net/" </w:instrText>
    </w:r>
    <w:r w:rsidR="00133450" w:rsidRPr="00133450">
      <w:rPr>
        <w:rFonts w:ascii="Arial Narrow" w:hAnsi="Arial Narrow"/>
        <w:bCs/>
        <w:sz w:val="14"/>
        <w:szCs w:val="14"/>
      </w:rPr>
      <w:fldChar w:fldCharType="separate"/>
    </w:r>
    <w:r w:rsidR="00072F83" w:rsidRPr="00133450">
      <w:rPr>
        <w:rStyle w:val="Lienhypertexte"/>
        <w:rFonts w:ascii="Arial Narrow" w:hAnsi="Arial Narrow"/>
        <w:bCs/>
        <w:sz w:val="14"/>
        <w:szCs w:val="14"/>
      </w:rPr>
      <w:t>- www.ffvoileoccitanie.net</w:t>
    </w:r>
  </w:p>
  <w:p w14:paraId="6C25C28A" w14:textId="37B87310" w:rsidR="00E17336" w:rsidRPr="002D74F1" w:rsidRDefault="00133450" w:rsidP="00E17336">
    <w:pPr>
      <w:pStyle w:val="Pieddepage"/>
      <w:jc w:val="center"/>
      <w:rPr>
        <w:rFonts w:ascii="Arial Narrow" w:hAnsi="Arial Narrow"/>
        <w:sz w:val="14"/>
        <w:szCs w:val="14"/>
      </w:rPr>
    </w:pPr>
    <w:r w:rsidRPr="00133450">
      <w:rPr>
        <w:rFonts w:ascii="Arial Narrow" w:hAnsi="Arial Narrow"/>
        <w:bCs/>
        <w:sz w:val="14"/>
        <w:szCs w:val="14"/>
      </w:rPr>
      <w:fldChar w:fldCharType="end"/>
    </w:r>
    <w:r w:rsidR="00E17336" w:rsidRPr="002D74F1">
      <w:rPr>
        <w:rFonts w:ascii="Arial Narrow" w:hAnsi="Arial Narrow"/>
        <w:sz w:val="14"/>
        <w:szCs w:val="14"/>
      </w:rPr>
      <w:t xml:space="preserve">1815 Avenue Marcel Pagnol - 34470 </w:t>
    </w:r>
    <w:r w:rsidR="002D74F1" w:rsidRPr="002D74F1">
      <w:rPr>
        <w:rFonts w:ascii="Arial Narrow" w:hAnsi="Arial Narrow"/>
        <w:sz w:val="14"/>
        <w:szCs w:val="14"/>
      </w:rPr>
      <w:t>P</w:t>
    </w:r>
    <w:r w:rsidR="00F604B8">
      <w:rPr>
        <w:rFonts w:ascii="Arial Narrow" w:hAnsi="Arial Narrow"/>
        <w:sz w:val="14"/>
        <w:szCs w:val="14"/>
      </w:rPr>
      <w:t>érols -</w:t>
    </w:r>
    <w:r w:rsidR="002D74F1" w:rsidRPr="002D74F1">
      <w:rPr>
        <w:rFonts w:ascii="Arial Narrow" w:hAnsi="Arial Narrow"/>
        <w:sz w:val="14"/>
        <w:szCs w:val="14"/>
      </w:rPr>
      <w:t xml:space="preserve"> 0</w:t>
    </w:r>
    <w:r w:rsidR="00E17336" w:rsidRPr="002D74F1">
      <w:rPr>
        <w:rFonts w:ascii="Arial Narrow" w:hAnsi="Arial Narrow"/>
        <w:sz w:val="14"/>
        <w:szCs w:val="14"/>
      </w:rPr>
      <w:t xml:space="preserve">4 67 50 48 30 - </w:t>
    </w:r>
    <w:hyperlink r:id="rId1" w:history="1">
      <w:r w:rsidR="00E17336" w:rsidRPr="002D74F1">
        <w:rPr>
          <w:rStyle w:val="Lienhypertexte"/>
          <w:rFonts w:ascii="Arial Narrow" w:hAnsi="Arial Narrow"/>
          <w:sz w:val="14"/>
          <w:szCs w:val="14"/>
        </w:rPr>
        <w:t>ligue@voileoccitanie.com</w:t>
      </w:r>
    </w:hyperlink>
  </w:p>
  <w:p w14:paraId="1B4F6114" w14:textId="6EE62D9C" w:rsidR="00CD5890" w:rsidRDefault="002D74F1" w:rsidP="001975C0">
    <w:pPr>
      <w:pStyle w:val="Pieddepage"/>
      <w:jc w:val="center"/>
    </w:pPr>
    <w:r w:rsidRPr="00D12055">
      <w:rPr>
        <w:noProof/>
      </w:rPr>
      <w:drawing>
        <wp:anchor distT="0" distB="0" distL="114300" distR="114300" simplePos="0" relativeHeight="251678720" behindDoc="0" locked="0" layoutInCell="1" allowOverlap="1" wp14:anchorId="39B53477" wp14:editId="20DF125D">
          <wp:simplePos x="0" y="0"/>
          <wp:positionH relativeFrom="column">
            <wp:posOffset>5066665</wp:posOffset>
          </wp:positionH>
          <wp:positionV relativeFrom="paragraph">
            <wp:posOffset>85407</wp:posOffset>
          </wp:positionV>
          <wp:extent cx="756285" cy="490855"/>
          <wp:effectExtent l="0" t="0" r="5715" b="4445"/>
          <wp:wrapNone/>
          <wp:docPr id="59" name="Image 8">
            <a:extLst xmlns:a="http://schemas.openxmlformats.org/drawingml/2006/main">
              <a:ext uri="{FF2B5EF4-FFF2-40B4-BE49-F238E27FC236}">
                <a16:creationId xmlns:a16="http://schemas.microsoft.com/office/drawing/2014/main" id="{DCF0F479-611A-4A60-93B0-67648E9B8B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DCF0F479-611A-4A60-93B0-67648E9B8B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73600" behindDoc="0" locked="0" layoutInCell="1" allowOverlap="1" wp14:anchorId="24510871" wp14:editId="39EF845C">
          <wp:simplePos x="0" y="0"/>
          <wp:positionH relativeFrom="column">
            <wp:posOffset>0</wp:posOffset>
          </wp:positionH>
          <wp:positionV relativeFrom="paragraph">
            <wp:posOffset>31432</wp:posOffset>
          </wp:positionV>
          <wp:extent cx="381635" cy="482600"/>
          <wp:effectExtent l="0" t="0" r="0" b="0"/>
          <wp:wrapNone/>
          <wp:docPr id="54" name="Image 3">
            <a:extLst xmlns:a="http://schemas.openxmlformats.org/drawingml/2006/main">
              <a:ext uri="{FF2B5EF4-FFF2-40B4-BE49-F238E27FC236}">
                <a16:creationId xmlns:a16="http://schemas.microsoft.com/office/drawing/2014/main" id="{A2F933E5-CDA4-4BB2-9D1C-BEA46EBD000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id="{A2F933E5-CDA4-4BB2-9D1C-BEA46EBD000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74624" behindDoc="0" locked="0" layoutInCell="1" allowOverlap="1" wp14:anchorId="2E18796F" wp14:editId="34B57D90">
          <wp:simplePos x="0" y="0"/>
          <wp:positionH relativeFrom="margin">
            <wp:posOffset>568643</wp:posOffset>
          </wp:positionH>
          <wp:positionV relativeFrom="paragraph">
            <wp:posOffset>47625</wp:posOffset>
          </wp:positionV>
          <wp:extent cx="447675" cy="447675"/>
          <wp:effectExtent l="0" t="0" r="9525" b="9525"/>
          <wp:wrapNone/>
          <wp:docPr id="55" name="Image 5">
            <a:extLst xmlns:a="http://schemas.openxmlformats.org/drawingml/2006/main">
              <a:ext uri="{FF2B5EF4-FFF2-40B4-BE49-F238E27FC236}">
                <a16:creationId xmlns:a16="http://schemas.microsoft.com/office/drawing/2014/main" id="{86C75402-4BF7-4B9A-8195-684987C26B2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86C75402-4BF7-4B9A-8195-684987C26B2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4F1">
      <w:rPr>
        <w:rFonts w:ascii="Arial Narrow" w:hAnsi="Arial Narrow"/>
        <w:noProof/>
        <w:sz w:val="14"/>
        <w:szCs w:val="14"/>
      </w:rPr>
      <w:drawing>
        <wp:anchor distT="0" distB="0" distL="114300" distR="114300" simplePos="0" relativeHeight="251672576" behindDoc="1" locked="0" layoutInCell="1" allowOverlap="1" wp14:anchorId="5BDD77EF" wp14:editId="319EC35F">
          <wp:simplePos x="0" y="0"/>
          <wp:positionH relativeFrom="margin">
            <wp:posOffset>3071495</wp:posOffset>
          </wp:positionH>
          <wp:positionV relativeFrom="paragraph">
            <wp:posOffset>39370</wp:posOffset>
          </wp:positionV>
          <wp:extent cx="848995" cy="489585"/>
          <wp:effectExtent l="0" t="0" r="8255" b="5715"/>
          <wp:wrapNone/>
          <wp:docPr id="56" name="Image 2">
            <a:extLst xmlns:a="http://schemas.openxmlformats.org/drawingml/2006/main">
              <a:ext uri="{FF2B5EF4-FFF2-40B4-BE49-F238E27FC236}">
                <a16:creationId xmlns:a16="http://schemas.microsoft.com/office/drawing/2014/main" id="{875FFC91-F07E-45A3-897A-B8E002E59B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875FFC91-F07E-45A3-897A-B8E002E59B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683" b="22666"/>
                  <a:stretch/>
                </pic:blipFill>
                <pic:spPr>
                  <a:xfrm>
                    <a:off x="0" y="0"/>
                    <a:ext cx="84899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336" w:rsidRPr="002D74F1">
      <w:rPr>
        <w:rFonts w:ascii="Arial Narrow" w:hAnsi="Arial Narrow"/>
        <w:sz w:val="14"/>
        <w:szCs w:val="14"/>
      </w:rPr>
      <w:t>Siret : 824 242 382 00011 - RCS : 824242382 - APE : 9312Z - TVA non applicable, article 293B du CGI</w:t>
    </w:r>
  </w:p>
  <w:p w14:paraId="4F4C0518" w14:textId="0F70B23C" w:rsidR="00CD5890" w:rsidRDefault="002D74F1">
    <w:pPr>
      <w:pStyle w:val="Pieddepage"/>
    </w:pPr>
    <w:r w:rsidRPr="00D12055">
      <w:rPr>
        <w:noProof/>
      </w:rPr>
      <w:drawing>
        <wp:anchor distT="0" distB="0" distL="114300" distR="114300" simplePos="0" relativeHeight="251677696" behindDoc="0" locked="0" layoutInCell="1" allowOverlap="1" wp14:anchorId="65F67FCC" wp14:editId="28D031D5">
          <wp:simplePos x="0" y="0"/>
          <wp:positionH relativeFrom="rightMargin">
            <wp:posOffset>-692785</wp:posOffset>
          </wp:positionH>
          <wp:positionV relativeFrom="paragraph">
            <wp:posOffset>26352</wp:posOffset>
          </wp:positionV>
          <wp:extent cx="652145" cy="401320"/>
          <wp:effectExtent l="0" t="0" r="0" b="0"/>
          <wp:wrapNone/>
          <wp:docPr id="58" name="Image 7">
            <a:extLst xmlns:a="http://schemas.openxmlformats.org/drawingml/2006/main">
              <a:ext uri="{FF2B5EF4-FFF2-40B4-BE49-F238E27FC236}">
                <a16:creationId xmlns:a16="http://schemas.microsoft.com/office/drawing/2014/main" id="{3D8F588A-DB50-4D95-831A-C05BA4AAFB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3D8F588A-DB50-4D95-831A-C05BA4AAFB7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79744" behindDoc="0" locked="0" layoutInCell="1" allowOverlap="1" wp14:anchorId="62F34C93" wp14:editId="0F617C47">
          <wp:simplePos x="0" y="0"/>
          <wp:positionH relativeFrom="column">
            <wp:posOffset>4064000</wp:posOffset>
          </wp:positionH>
          <wp:positionV relativeFrom="paragraph">
            <wp:posOffset>71120</wp:posOffset>
          </wp:positionV>
          <wp:extent cx="840105" cy="297815"/>
          <wp:effectExtent l="0" t="0" r="0" b="6985"/>
          <wp:wrapNone/>
          <wp:docPr id="60" name="Image 9">
            <a:extLst xmlns:a="http://schemas.openxmlformats.org/drawingml/2006/main">
              <a:ext uri="{FF2B5EF4-FFF2-40B4-BE49-F238E27FC236}">
                <a16:creationId xmlns:a16="http://schemas.microsoft.com/office/drawing/2014/main" id="{952BD775-D12E-494A-9C17-6B6B00D706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>
                    <a:extLst>
                      <a:ext uri="{FF2B5EF4-FFF2-40B4-BE49-F238E27FC236}">
                        <a16:creationId xmlns:a16="http://schemas.microsoft.com/office/drawing/2014/main" id="{952BD775-D12E-494A-9C17-6B6B00D706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105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75648" behindDoc="0" locked="0" layoutInCell="1" allowOverlap="1" wp14:anchorId="5D307BC6" wp14:editId="58DCA456">
          <wp:simplePos x="0" y="0"/>
          <wp:positionH relativeFrom="column">
            <wp:posOffset>1818957</wp:posOffset>
          </wp:positionH>
          <wp:positionV relativeFrom="paragraph">
            <wp:posOffset>35560</wp:posOffset>
          </wp:positionV>
          <wp:extent cx="1188720" cy="339090"/>
          <wp:effectExtent l="0" t="0" r="0" b="0"/>
          <wp:wrapNone/>
          <wp:docPr id="61" name="Image 4">
            <a:extLst xmlns:a="http://schemas.openxmlformats.org/drawingml/2006/main">
              <a:ext uri="{FF2B5EF4-FFF2-40B4-BE49-F238E27FC236}">
                <a16:creationId xmlns:a16="http://schemas.microsoft.com/office/drawing/2014/main" id="{C64A3505-E9D7-42BB-B880-53D05A7F73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>
                    <a:extLst>
                      <a:ext uri="{FF2B5EF4-FFF2-40B4-BE49-F238E27FC236}">
                        <a16:creationId xmlns:a16="http://schemas.microsoft.com/office/drawing/2014/main" id="{C64A3505-E9D7-42BB-B880-53D05A7F7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055">
      <w:rPr>
        <w:noProof/>
      </w:rPr>
      <w:drawing>
        <wp:anchor distT="0" distB="0" distL="114300" distR="114300" simplePos="0" relativeHeight="251676672" behindDoc="0" locked="0" layoutInCell="1" allowOverlap="1" wp14:anchorId="08E60571" wp14:editId="0799BA44">
          <wp:simplePos x="0" y="0"/>
          <wp:positionH relativeFrom="column">
            <wp:posOffset>1132205</wp:posOffset>
          </wp:positionH>
          <wp:positionV relativeFrom="paragraph">
            <wp:posOffset>38735</wp:posOffset>
          </wp:positionV>
          <wp:extent cx="626110" cy="306705"/>
          <wp:effectExtent l="0" t="0" r="2540" b="0"/>
          <wp:wrapNone/>
          <wp:docPr id="62" name="Image 6">
            <a:extLst xmlns:a="http://schemas.openxmlformats.org/drawingml/2006/main">
              <a:ext uri="{FF2B5EF4-FFF2-40B4-BE49-F238E27FC236}">
                <a16:creationId xmlns:a16="http://schemas.microsoft.com/office/drawing/2014/main" id="{83CD5928-4FA5-48C9-A00C-C94B750154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83CD5928-4FA5-48C9-A00C-C94B750154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10C27" w14:textId="77777777" w:rsidR="00B64DA5" w:rsidRDefault="00B64DA5" w:rsidP="00CD5890">
      <w:r>
        <w:separator/>
      </w:r>
    </w:p>
  </w:footnote>
  <w:footnote w:type="continuationSeparator" w:id="0">
    <w:p w14:paraId="2CC2B51B" w14:textId="77777777" w:rsidR="00B64DA5" w:rsidRDefault="00B64DA5" w:rsidP="00CD5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6835" w14:textId="5DE6B79A" w:rsidR="00CD5890" w:rsidRDefault="00D649E4">
    <w:pPr>
      <w:pStyle w:val="En-tte"/>
    </w:pPr>
    <w:r w:rsidRPr="00C550E4">
      <w:rPr>
        <w:rFonts w:ascii="Arial Narrow" w:hAnsi="Arial Narrow"/>
        <w:noProof/>
        <w:lang w:eastAsia="fr-FR"/>
      </w:rPr>
      <w:drawing>
        <wp:anchor distT="0" distB="0" distL="114300" distR="114300" simplePos="0" relativeHeight="251661312" behindDoc="1" locked="0" layoutInCell="1" allowOverlap="1" wp14:anchorId="55B4F7B4" wp14:editId="383A2701">
          <wp:simplePos x="0" y="0"/>
          <wp:positionH relativeFrom="page">
            <wp:align>left</wp:align>
          </wp:positionH>
          <wp:positionV relativeFrom="paragraph">
            <wp:posOffset>-451168</wp:posOffset>
          </wp:positionV>
          <wp:extent cx="1115291" cy="2197003"/>
          <wp:effectExtent l="0" t="0" r="8890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163" cy="2224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6109">
      <w:rPr>
        <w:rFonts w:ascii="Arial Narrow" w:hAnsi="Arial Narrow"/>
        <w:noProof/>
        <w:lang w:eastAsia="fr-FR"/>
      </w:rPr>
      <w:drawing>
        <wp:anchor distT="0" distB="0" distL="114300" distR="114300" simplePos="0" relativeHeight="251680768" behindDoc="1" locked="0" layoutInCell="1" allowOverlap="1" wp14:anchorId="7A10E518" wp14:editId="30BDDB72">
          <wp:simplePos x="0" y="0"/>
          <wp:positionH relativeFrom="margin">
            <wp:posOffset>5438775</wp:posOffset>
          </wp:positionH>
          <wp:positionV relativeFrom="paragraph">
            <wp:posOffset>-306705</wp:posOffset>
          </wp:positionV>
          <wp:extent cx="1214120" cy="676275"/>
          <wp:effectExtent l="0" t="0" r="5080" b="9525"/>
          <wp:wrapTight wrapText="bothSides">
            <wp:wrapPolygon edited="0">
              <wp:start x="6778" y="0"/>
              <wp:lineTo x="1356" y="1825"/>
              <wp:lineTo x="0" y="3651"/>
              <wp:lineTo x="0" y="20687"/>
              <wp:lineTo x="6100" y="21296"/>
              <wp:lineTo x="19657" y="21296"/>
              <wp:lineTo x="21013" y="20687"/>
              <wp:lineTo x="21351" y="19470"/>
              <wp:lineTo x="21351" y="6693"/>
              <wp:lineTo x="8812" y="0"/>
              <wp:lineTo x="6778" y="0"/>
            </wp:wrapPolygon>
          </wp:wrapTight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1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F67353" w14:textId="2C3D05DD" w:rsidR="00CD5890" w:rsidRDefault="0034759D" w:rsidP="0034759D">
    <w:pPr>
      <w:pStyle w:val="En-tte"/>
      <w:tabs>
        <w:tab w:val="clear" w:pos="4536"/>
        <w:tab w:val="clear" w:pos="9072"/>
        <w:tab w:val="left" w:pos="81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EF8"/>
    <w:multiLevelType w:val="multilevel"/>
    <w:tmpl w:val="DA16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C1712"/>
    <w:multiLevelType w:val="multilevel"/>
    <w:tmpl w:val="6214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50DF0"/>
    <w:multiLevelType w:val="multilevel"/>
    <w:tmpl w:val="DD7C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B1DB0"/>
    <w:multiLevelType w:val="multilevel"/>
    <w:tmpl w:val="1B20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21566"/>
    <w:multiLevelType w:val="multilevel"/>
    <w:tmpl w:val="44EA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202AF6"/>
    <w:multiLevelType w:val="multilevel"/>
    <w:tmpl w:val="BA00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93794"/>
    <w:multiLevelType w:val="multilevel"/>
    <w:tmpl w:val="C896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653231"/>
    <w:multiLevelType w:val="multilevel"/>
    <w:tmpl w:val="9C2A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5553D"/>
    <w:multiLevelType w:val="multilevel"/>
    <w:tmpl w:val="04AA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Arial" w:eastAsiaTheme="minorEastAsia" w:hAnsi="Arial" w:cs="Arial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825C31"/>
    <w:multiLevelType w:val="multilevel"/>
    <w:tmpl w:val="F888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75429E"/>
    <w:multiLevelType w:val="multilevel"/>
    <w:tmpl w:val="B4C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497FDE"/>
    <w:multiLevelType w:val="hybridMultilevel"/>
    <w:tmpl w:val="91889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62D0E"/>
    <w:multiLevelType w:val="hybridMultilevel"/>
    <w:tmpl w:val="CECE37BE"/>
    <w:lvl w:ilvl="0" w:tplc="5A32C6E4">
      <w:start w:val="13"/>
      <w:numFmt w:val="bullet"/>
      <w:lvlText w:val="-"/>
      <w:lvlJc w:val="left"/>
      <w:pPr>
        <w:ind w:left="-66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3" w15:restartNumberingAfterBreak="0">
    <w:nsid w:val="324F3B97"/>
    <w:multiLevelType w:val="multilevel"/>
    <w:tmpl w:val="833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B1AB4"/>
    <w:multiLevelType w:val="multilevel"/>
    <w:tmpl w:val="5E50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034A81"/>
    <w:multiLevelType w:val="hybridMultilevel"/>
    <w:tmpl w:val="FD2AE15E"/>
    <w:lvl w:ilvl="0" w:tplc="D548B532">
      <w:start w:val="1"/>
      <w:numFmt w:val="bullet"/>
      <w:lvlText w:val="-"/>
      <w:lvlJc w:val="left"/>
      <w:pPr>
        <w:ind w:left="29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 w15:restartNumberingAfterBreak="0">
    <w:nsid w:val="44FE0FF1"/>
    <w:multiLevelType w:val="multilevel"/>
    <w:tmpl w:val="6B1C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7A01D0"/>
    <w:multiLevelType w:val="multilevel"/>
    <w:tmpl w:val="56F4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F070CC"/>
    <w:multiLevelType w:val="multilevel"/>
    <w:tmpl w:val="4A06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3B0DD3"/>
    <w:multiLevelType w:val="multilevel"/>
    <w:tmpl w:val="363E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2C705A"/>
    <w:multiLevelType w:val="multilevel"/>
    <w:tmpl w:val="0A7A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DE0E02"/>
    <w:multiLevelType w:val="multilevel"/>
    <w:tmpl w:val="4EEC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4438A9"/>
    <w:multiLevelType w:val="multilevel"/>
    <w:tmpl w:val="F84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AE69A4"/>
    <w:multiLevelType w:val="multilevel"/>
    <w:tmpl w:val="FF92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746EAC"/>
    <w:multiLevelType w:val="multilevel"/>
    <w:tmpl w:val="FA50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7A6565"/>
    <w:multiLevelType w:val="multilevel"/>
    <w:tmpl w:val="402AF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423133"/>
    <w:multiLevelType w:val="multilevel"/>
    <w:tmpl w:val="4F26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A2097A"/>
    <w:multiLevelType w:val="hybridMultilevel"/>
    <w:tmpl w:val="1F66FF0A"/>
    <w:lvl w:ilvl="0" w:tplc="CCBE458A">
      <w:numFmt w:val="bullet"/>
      <w:lvlText w:val="-"/>
      <w:lvlJc w:val="left"/>
      <w:pPr>
        <w:ind w:left="-66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1"/>
  </w:num>
  <w:num w:numId="4">
    <w:abstractNumId w:val="4"/>
  </w:num>
  <w:num w:numId="5">
    <w:abstractNumId w:val="9"/>
  </w:num>
  <w:num w:numId="6">
    <w:abstractNumId w:val="19"/>
  </w:num>
  <w:num w:numId="7">
    <w:abstractNumId w:val="6"/>
  </w:num>
  <w:num w:numId="8">
    <w:abstractNumId w:val="8"/>
  </w:num>
  <w:num w:numId="9">
    <w:abstractNumId w:val="13"/>
  </w:num>
  <w:num w:numId="10">
    <w:abstractNumId w:val="24"/>
  </w:num>
  <w:num w:numId="11">
    <w:abstractNumId w:val="17"/>
  </w:num>
  <w:num w:numId="12">
    <w:abstractNumId w:val="2"/>
  </w:num>
  <w:num w:numId="13">
    <w:abstractNumId w:val="18"/>
  </w:num>
  <w:num w:numId="14">
    <w:abstractNumId w:val="20"/>
  </w:num>
  <w:num w:numId="15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"/>
  </w:num>
  <w:num w:numId="17">
    <w:abstractNumId w:val="0"/>
  </w:num>
  <w:num w:numId="18">
    <w:abstractNumId w:val="5"/>
  </w:num>
  <w:num w:numId="19">
    <w:abstractNumId w:val="7"/>
  </w:num>
  <w:num w:numId="20">
    <w:abstractNumId w:val="26"/>
  </w:num>
  <w:num w:numId="21">
    <w:abstractNumId w:val="14"/>
  </w:num>
  <w:num w:numId="22">
    <w:abstractNumId w:val="3"/>
  </w:num>
  <w:num w:numId="23">
    <w:abstractNumId w:val="16"/>
  </w:num>
  <w:num w:numId="24">
    <w:abstractNumId w:val="22"/>
  </w:num>
  <w:num w:numId="25">
    <w:abstractNumId w:val="11"/>
  </w:num>
  <w:num w:numId="26">
    <w:abstractNumId w:val="12"/>
  </w:num>
  <w:num w:numId="27">
    <w:abstractNumId w:val="27"/>
  </w:num>
  <w:num w:numId="28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59D"/>
    <w:rsid w:val="00072F83"/>
    <w:rsid w:val="000D4E7A"/>
    <w:rsid w:val="000E1375"/>
    <w:rsid w:val="00121908"/>
    <w:rsid w:val="00131E1E"/>
    <w:rsid w:val="00133450"/>
    <w:rsid w:val="00170938"/>
    <w:rsid w:val="001975C0"/>
    <w:rsid w:val="001B148E"/>
    <w:rsid w:val="00236109"/>
    <w:rsid w:val="002D74F1"/>
    <w:rsid w:val="002E1854"/>
    <w:rsid w:val="002F0C6E"/>
    <w:rsid w:val="002F1228"/>
    <w:rsid w:val="003068F2"/>
    <w:rsid w:val="0034759D"/>
    <w:rsid w:val="00356533"/>
    <w:rsid w:val="003A1A3E"/>
    <w:rsid w:val="003C09A1"/>
    <w:rsid w:val="003F3750"/>
    <w:rsid w:val="003F3AC8"/>
    <w:rsid w:val="003F6DCE"/>
    <w:rsid w:val="00424262"/>
    <w:rsid w:val="00444D5E"/>
    <w:rsid w:val="00473B55"/>
    <w:rsid w:val="00491E1F"/>
    <w:rsid w:val="004C59F3"/>
    <w:rsid w:val="004E0295"/>
    <w:rsid w:val="005378EF"/>
    <w:rsid w:val="005B4105"/>
    <w:rsid w:val="005C0261"/>
    <w:rsid w:val="005D1E93"/>
    <w:rsid w:val="00622BE6"/>
    <w:rsid w:val="00624105"/>
    <w:rsid w:val="0067094B"/>
    <w:rsid w:val="00671595"/>
    <w:rsid w:val="0069089F"/>
    <w:rsid w:val="007032F0"/>
    <w:rsid w:val="00713D4C"/>
    <w:rsid w:val="0079259A"/>
    <w:rsid w:val="007D65E4"/>
    <w:rsid w:val="007E570C"/>
    <w:rsid w:val="007F1F98"/>
    <w:rsid w:val="007F68D1"/>
    <w:rsid w:val="00811B50"/>
    <w:rsid w:val="008A1564"/>
    <w:rsid w:val="008D0187"/>
    <w:rsid w:val="008D4E6A"/>
    <w:rsid w:val="008E79ED"/>
    <w:rsid w:val="00900443"/>
    <w:rsid w:val="009D6FFB"/>
    <w:rsid w:val="009E56F6"/>
    <w:rsid w:val="00A61193"/>
    <w:rsid w:val="00A776B6"/>
    <w:rsid w:val="00AD725F"/>
    <w:rsid w:val="00AF600E"/>
    <w:rsid w:val="00B25A88"/>
    <w:rsid w:val="00B30AB7"/>
    <w:rsid w:val="00B64DA5"/>
    <w:rsid w:val="00B74F64"/>
    <w:rsid w:val="00BB7E42"/>
    <w:rsid w:val="00BD0178"/>
    <w:rsid w:val="00C66F95"/>
    <w:rsid w:val="00C71C9B"/>
    <w:rsid w:val="00C816DB"/>
    <w:rsid w:val="00C86537"/>
    <w:rsid w:val="00C94A39"/>
    <w:rsid w:val="00CD5890"/>
    <w:rsid w:val="00CD5C4E"/>
    <w:rsid w:val="00CF5AC9"/>
    <w:rsid w:val="00D12055"/>
    <w:rsid w:val="00D649E4"/>
    <w:rsid w:val="00D73C13"/>
    <w:rsid w:val="00D936FC"/>
    <w:rsid w:val="00DE2EE2"/>
    <w:rsid w:val="00DE3E0C"/>
    <w:rsid w:val="00E003BB"/>
    <w:rsid w:val="00E01307"/>
    <w:rsid w:val="00E17336"/>
    <w:rsid w:val="00E26639"/>
    <w:rsid w:val="00E468FC"/>
    <w:rsid w:val="00E563CD"/>
    <w:rsid w:val="00E60139"/>
    <w:rsid w:val="00E83D53"/>
    <w:rsid w:val="00F35342"/>
    <w:rsid w:val="00F41E2B"/>
    <w:rsid w:val="00F57767"/>
    <w:rsid w:val="00F604B8"/>
    <w:rsid w:val="00FB6570"/>
    <w:rsid w:val="00FC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C57F4"/>
  <w14:defaultImageDpi w14:val="32767"/>
  <w15:chartTrackingRefBased/>
  <w15:docId w15:val="{1A8D9AD9-BC85-4AA5-9BDF-099FEC4A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79259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2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79259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58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5890"/>
  </w:style>
  <w:style w:type="paragraph" w:styleId="Pieddepage">
    <w:name w:val="footer"/>
    <w:basedOn w:val="Normal"/>
    <w:link w:val="PieddepageCar"/>
    <w:uiPriority w:val="99"/>
    <w:unhideWhenUsed/>
    <w:rsid w:val="00CD58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5890"/>
  </w:style>
  <w:style w:type="character" w:styleId="Lienhypertexte">
    <w:name w:val="Hyperlink"/>
    <w:basedOn w:val="Policepardfaut"/>
    <w:uiPriority w:val="99"/>
    <w:unhideWhenUsed/>
    <w:rsid w:val="00131E1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3B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77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9259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9259A"/>
    <w:rPr>
      <w:rFonts w:ascii="Times New Roman" w:eastAsia="Times New Roman" w:hAnsi="Times New Roman" w:cs="Times New Roman"/>
      <w:b/>
      <w:bCs/>
      <w:lang w:eastAsia="fr-FR"/>
    </w:rPr>
  </w:style>
  <w:style w:type="character" w:styleId="lev">
    <w:name w:val="Strong"/>
    <w:basedOn w:val="Policepardfaut"/>
    <w:uiPriority w:val="22"/>
    <w:qFormat/>
    <w:rsid w:val="004C59F3"/>
    <w:rPr>
      <w:b/>
      <w:bCs/>
    </w:rPr>
  </w:style>
  <w:style w:type="paragraph" w:styleId="Sansinterligne">
    <w:name w:val="No Spacing"/>
    <w:uiPriority w:val="1"/>
    <w:qFormat/>
    <w:rsid w:val="00B74F64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B74F64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7032F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-6723408827176303695msolistparagraph">
    <w:name w:val="m_-6723408827176303695msolistparagraph"/>
    <w:basedOn w:val="Normal"/>
    <w:rsid w:val="00C94A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Default">
    <w:name w:val="Default"/>
    <w:rsid w:val="00F41E2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">
    <w:name w:val="Standard"/>
    <w:rsid w:val="005D1E93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eastAsia="fr-FR"/>
    </w:rPr>
  </w:style>
  <w:style w:type="character" w:customStyle="1" w:styleId="lrzxr">
    <w:name w:val="lrzxr"/>
    <w:rsid w:val="005D1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033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1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715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11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43">
          <w:marLeft w:val="-7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007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gue@voileoccitanie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igue@voileoccitani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ulien.magurno@ffvoile.f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hyperlink" Target="mailto:ligue@voileoccitanie.com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FV34\AppData\Local\Microsoft\Windows\INetCache\Content.Outlook\DD97VTM9\Word%20Ligue%20Nautigliss%20Fond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Ligue Nautigliss Fond.dotx</Template>
  <TotalTime>4</TotalTime>
  <Pages>4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FFV34</dc:creator>
  <cp:keywords/>
  <dc:description/>
  <cp:lastModifiedBy>Ligue de Voile Occitanie</cp:lastModifiedBy>
  <cp:revision>5</cp:revision>
  <cp:lastPrinted>2021-03-05T09:29:00Z</cp:lastPrinted>
  <dcterms:created xsi:type="dcterms:W3CDTF">2021-11-12T11:05:00Z</dcterms:created>
  <dcterms:modified xsi:type="dcterms:W3CDTF">2021-11-12T11:51:00Z</dcterms:modified>
</cp:coreProperties>
</file>